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FADF9" w14:textId="4EB3E99D" w:rsidR="00342801" w:rsidRPr="0076653D" w:rsidRDefault="00342801" w:rsidP="0076653D">
      <w:pPr>
        <w:pStyle w:val="WW-Ttulo1"/>
        <w:spacing w:line="276" w:lineRule="auto"/>
        <w:rPr>
          <w:sz w:val="23"/>
          <w:szCs w:val="23"/>
        </w:rPr>
      </w:pPr>
      <w:r w:rsidRPr="0076653D">
        <w:rPr>
          <w:sz w:val="23"/>
          <w:szCs w:val="23"/>
        </w:rPr>
        <w:t>EDITAL DE PROCESSO SELETIVO SIMPLIFICADO</w:t>
      </w:r>
      <w:r w:rsidR="004A11FE" w:rsidRPr="0076653D">
        <w:rPr>
          <w:sz w:val="23"/>
          <w:szCs w:val="23"/>
        </w:rPr>
        <w:t xml:space="preserve"> – Nº 0</w:t>
      </w:r>
      <w:r w:rsidR="007D28AD">
        <w:rPr>
          <w:sz w:val="23"/>
          <w:szCs w:val="23"/>
        </w:rPr>
        <w:t>12</w:t>
      </w:r>
      <w:r w:rsidR="004A11FE" w:rsidRPr="0076653D">
        <w:rPr>
          <w:sz w:val="23"/>
          <w:szCs w:val="23"/>
        </w:rPr>
        <w:t>/20</w:t>
      </w:r>
      <w:r w:rsidR="004B0694" w:rsidRPr="0076653D">
        <w:rPr>
          <w:sz w:val="23"/>
          <w:szCs w:val="23"/>
        </w:rPr>
        <w:t>21</w:t>
      </w:r>
    </w:p>
    <w:p w14:paraId="382212CF" w14:textId="77777777" w:rsidR="00342801" w:rsidRPr="0076653D" w:rsidRDefault="00342801" w:rsidP="0076653D">
      <w:pPr>
        <w:pStyle w:val="Corpodetexto"/>
        <w:spacing w:line="276" w:lineRule="auto"/>
        <w:rPr>
          <w:rFonts w:ascii="Times New Roman" w:hAnsi="Times New Roman"/>
          <w:sz w:val="23"/>
          <w:szCs w:val="23"/>
        </w:rPr>
      </w:pPr>
    </w:p>
    <w:p w14:paraId="0E3851AA" w14:textId="112DE6EA" w:rsidR="00342801" w:rsidRPr="0076653D" w:rsidRDefault="00342801" w:rsidP="0076653D">
      <w:pPr>
        <w:tabs>
          <w:tab w:val="left" w:pos="-13365"/>
          <w:tab w:val="left" w:pos="5954"/>
          <w:tab w:val="left" w:pos="9640"/>
        </w:tabs>
        <w:spacing w:after="0"/>
        <w:ind w:left="4253"/>
        <w:jc w:val="both"/>
        <w:rPr>
          <w:rFonts w:ascii="Times New Roman" w:hAnsi="Times New Roman" w:cs="Times New Roman"/>
          <w:sz w:val="23"/>
          <w:szCs w:val="23"/>
        </w:rPr>
      </w:pPr>
      <w:r w:rsidRPr="0076653D">
        <w:rPr>
          <w:rFonts w:ascii="Times New Roman" w:hAnsi="Times New Roman" w:cs="Times New Roman"/>
          <w:sz w:val="23"/>
          <w:szCs w:val="23"/>
        </w:rPr>
        <w:t xml:space="preserve">Edital de Processo Seletivo Simplificado para </w:t>
      </w:r>
      <w:r w:rsidR="007D16BB" w:rsidRPr="0076653D">
        <w:rPr>
          <w:rFonts w:ascii="Times New Roman" w:hAnsi="Times New Roman" w:cs="Times New Roman"/>
          <w:b/>
          <w:sz w:val="23"/>
          <w:szCs w:val="23"/>
        </w:rPr>
        <w:t>F</w:t>
      </w:r>
      <w:r w:rsidR="00B040BE" w:rsidRPr="0076653D">
        <w:rPr>
          <w:rFonts w:ascii="Times New Roman" w:hAnsi="Times New Roman" w:cs="Times New Roman"/>
          <w:b/>
          <w:sz w:val="23"/>
          <w:szCs w:val="23"/>
        </w:rPr>
        <w:t>ORMAÇÃO DE CADASTRO</w:t>
      </w:r>
      <w:r w:rsidR="007E25E8" w:rsidRPr="0076653D">
        <w:rPr>
          <w:rFonts w:ascii="Times New Roman" w:hAnsi="Times New Roman" w:cs="Times New Roman"/>
          <w:b/>
          <w:sz w:val="23"/>
          <w:szCs w:val="23"/>
        </w:rPr>
        <w:t xml:space="preserve"> DE</w:t>
      </w:r>
      <w:r w:rsidR="00B040BE" w:rsidRPr="0076653D">
        <w:rPr>
          <w:rFonts w:ascii="Times New Roman" w:hAnsi="Times New Roman" w:cs="Times New Roman"/>
          <w:b/>
          <w:sz w:val="23"/>
          <w:szCs w:val="23"/>
        </w:rPr>
        <w:t xml:space="preserve"> RESERVA</w:t>
      </w:r>
      <w:r w:rsidR="00B040BE" w:rsidRPr="0076653D">
        <w:rPr>
          <w:rFonts w:ascii="Times New Roman" w:hAnsi="Times New Roman" w:cs="Times New Roman"/>
          <w:sz w:val="23"/>
          <w:szCs w:val="23"/>
        </w:rPr>
        <w:t xml:space="preserve"> para </w:t>
      </w:r>
      <w:r w:rsidR="007D16BB" w:rsidRPr="0076653D">
        <w:rPr>
          <w:rFonts w:ascii="Times New Roman" w:hAnsi="Times New Roman" w:cs="Times New Roman"/>
          <w:sz w:val="23"/>
          <w:szCs w:val="23"/>
        </w:rPr>
        <w:t>futura e poss</w:t>
      </w:r>
      <w:r w:rsidR="007154CD" w:rsidRPr="0076653D">
        <w:rPr>
          <w:rFonts w:ascii="Times New Roman" w:hAnsi="Times New Roman" w:cs="Times New Roman"/>
          <w:sz w:val="23"/>
          <w:szCs w:val="23"/>
        </w:rPr>
        <w:t>ível</w:t>
      </w:r>
      <w:r w:rsidR="007D16BB" w:rsidRPr="0076653D">
        <w:rPr>
          <w:rFonts w:ascii="Times New Roman" w:hAnsi="Times New Roman" w:cs="Times New Roman"/>
          <w:sz w:val="23"/>
          <w:szCs w:val="23"/>
        </w:rPr>
        <w:t xml:space="preserve"> contrataç</w:t>
      </w:r>
      <w:r w:rsidR="007154CD" w:rsidRPr="0076653D">
        <w:rPr>
          <w:rFonts w:ascii="Times New Roman" w:hAnsi="Times New Roman" w:cs="Times New Roman"/>
          <w:sz w:val="23"/>
          <w:szCs w:val="23"/>
        </w:rPr>
        <w:t>ão temporária</w:t>
      </w:r>
      <w:r w:rsidR="007D16BB" w:rsidRPr="0076653D">
        <w:rPr>
          <w:rFonts w:ascii="Times New Roman" w:hAnsi="Times New Roman" w:cs="Times New Roman"/>
          <w:sz w:val="23"/>
          <w:szCs w:val="23"/>
        </w:rPr>
        <w:t xml:space="preserve"> para </w:t>
      </w:r>
      <w:r w:rsidR="00B040BE" w:rsidRPr="0076653D">
        <w:rPr>
          <w:rFonts w:ascii="Times New Roman" w:hAnsi="Times New Roman" w:cs="Times New Roman"/>
          <w:sz w:val="23"/>
          <w:szCs w:val="23"/>
        </w:rPr>
        <w:t xml:space="preserve">o cargo de </w:t>
      </w:r>
      <w:r w:rsidR="003548C7">
        <w:rPr>
          <w:rFonts w:ascii="Times New Roman" w:hAnsi="Times New Roman" w:cs="Times New Roman"/>
          <w:b/>
          <w:sz w:val="23"/>
          <w:szCs w:val="23"/>
        </w:rPr>
        <w:t>TÉCNICO</w:t>
      </w:r>
      <w:r w:rsidR="007D28AD">
        <w:rPr>
          <w:rFonts w:ascii="Times New Roman" w:hAnsi="Times New Roman" w:cs="Times New Roman"/>
          <w:b/>
          <w:sz w:val="23"/>
          <w:szCs w:val="23"/>
        </w:rPr>
        <w:t>(A)</w:t>
      </w:r>
      <w:r w:rsidR="003548C7">
        <w:rPr>
          <w:rFonts w:ascii="Times New Roman" w:hAnsi="Times New Roman" w:cs="Times New Roman"/>
          <w:b/>
          <w:sz w:val="23"/>
          <w:szCs w:val="23"/>
        </w:rPr>
        <w:t xml:space="preserve"> EM INFORMÁTICA</w:t>
      </w:r>
      <w:r w:rsidR="007E25E8" w:rsidRPr="0076653D">
        <w:rPr>
          <w:rFonts w:ascii="Times New Roman" w:hAnsi="Times New Roman" w:cs="Times New Roman"/>
          <w:b/>
          <w:sz w:val="23"/>
          <w:szCs w:val="23"/>
        </w:rPr>
        <w:t>.</w:t>
      </w:r>
    </w:p>
    <w:p w14:paraId="21A19EA8" w14:textId="77777777" w:rsidR="00342801" w:rsidRPr="0076653D" w:rsidRDefault="00342801" w:rsidP="0076653D">
      <w:pPr>
        <w:tabs>
          <w:tab w:val="left" w:pos="709"/>
        </w:tabs>
        <w:spacing w:before="119" w:after="0"/>
        <w:jc w:val="both"/>
        <w:rPr>
          <w:rFonts w:ascii="Times New Roman" w:hAnsi="Times New Roman" w:cs="Times New Roman"/>
          <w:b/>
          <w:sz w:val="23"/>
          <w:szCs w:val="23"/>
        </w:rPr>
      </w:pPr>
    </w:p>
    <w:p w14:paraId="505059D6" w14:textId="0E93FEEF" w:rsidR="00342801" w:rsidRPr="0076653D" w:rsidRDefault="00CE4357" w:rsidP="0076653D">
      <w:pPr>
        <w:pStyle w:val="Corpodetexto"/>
        <w:tabs>
          <w:tab w:val="left" w:pos="1134"/>
          <w:tab w:val="right" w:pos="5008"/>
          <w:tab w:val="right" w:pos="5575"/>
          <w:tab w:val="right" w:pos="5859"/>
          <w:tab w:val="left" w:pos="6993"/>
        </w:tabs>
        <w:spacing w:after="0" w:line="276" w:lineRule="auto"/>
        <w:ind w:left="0"/>
        <w:rPr>
          <w:rFonts w:ascii="Times New Roman" w:hAnsi="Times New Roman"/>
          <w:sz w:val="23"/>
          <w:szCs w:val="23"/>
        </w:rPr>
      </w:pPr>
      <w:r w:rsidRPr="0076653D">
        <w:rPr>
          <w:rFonts w:ascii="Times New Roman" w:hAnsi="Times New Roman"/>
          <w:sz w:val="23"/>
          <w:szCs w:val="23"/>
        </w:rPr>
        <w:t xml:space="preserve"> </w:t>
      </w:r>
      <w:r w:rsidRPr="0076653D">
        <w:rPr>
          <w:rFonts w:ascii="Times New Roman" w:hAnsi="Times New Roman"/>
          <w:sz w:val="23"/>
          <w:szCs w:val="23"/>
        </w:rPr>
        <w:tab/>
        <w:t xml:space="preserve">JERÔNIMO JASKULSKI, </w:t>
      </w:r>
      <w:r w:rsidR="00342801" w:rsidRPr="0076653D">
        <w:rPr>
          <w:rFonts w:ascii="Times New Roman" w:hAnsi="Times New Roman"/>
          <w:sz w:val="23"/>
          <w:szCs w:val="23"/>
        </w:rPr>
        <w:t>Prefeito Municipal de</w:t>
      </w:r>
      <w:r w:rsidR="00D332B3" w:rsidRPr="0076653D">
        <w:rPr>
          <w:rFonts w:ascii="Times New Roman" w:hAnsi="Times New Roman"/>
          <w:sz w:val="23"/>
          <w:szCs w:val="23"/>
        </w:rPr>
        <w:t xml:space="preserve"> GUARANI DAS MISSÕES</w:t>
      </w:r>
      <w:r w:rsidR="00342801" w:rsidRPr="0076653D">
        <w:rPr>
          <w:rFonts w:ascii="Times New Roman" w:hAnsi="Times New Roman"/>
          <w:sz w:val="23"/>
          <w:szCs w:val="23"/>
        </w:rPr>
        <w:t xml:space="preserve">, no uso de suas atribuições, visando à contratação de pessoal, </w:t>
      </w:r>
      <w:r w:rsidR="00D332B3" w:rsidRPr="0076653D">
        <w:rPr>
          <w:rFonts w:ascii="Times New Roman" w:hAnsi="Times New Roman"/>
          <w:b/>
          <w:sz w:val="23"/>
          <w:szCs w:val="23"/>
        </w:rPr>
        <w:t>para formação de cadastro reserva</w:t>
      </w:r>
      <w:r w:rsidR="00342801" w:rsidRPr="0076653D">
        <w:rPr>
          <w:rFonts w:ascii="Times New Roman" w:hAnsi="Times New Roman"/>
          <w:sz w:val="23"/>
          <w:szCs w:val="23"/>
        </w:rPr>
        <w:t>, por prazo determinado para desempenhar funç</w:t>
      </w:r>
      <w:r w:rsidR="00771221" w:rsidRPr="0076653D">
        <w:rPr>
          <w:rFonts w:ascii="Times New Roman" w:hAnsi="Times New Roman"/>
          <w:sz w:val="23"/>
          <w:szCs w:val="23"/>
        </w:rPr>
        <w:t>ão</w:t>
      </w:r>
      <w:r w:rsidR="00342801" w:rsidRPr="0076653D">
        <w:rPr>
          <w:rFonts w:ascii="Times New Roman" w:hAnsi="Times New Roman"/>
          <w:sz w:val="23"/>
          <w:szCs w:val="23"/>
        </w:rPr>
        <w:t xml:space="preserve"> de </w:t>
      </w:r>
      <w:r w:rsidR="003548C7">
        <w:rPr>
          <w:rFonts w:ascii="Times New Roman" w:hAnsi="Times New Roman"/>
          <w:b/>
          <w:sz w:val="23"/>
          <w:szCs w:val="23"/>
        </w:rPr>
        <w:t>TÉCNICO(A) EM INFORMÁTICA</w:t>
      </w:r>
      <w:r w:rsidR="00DB743E" w:rsidRPr="0076653D">
        <w:rPr>
          <w:rFonts w:ascii="Times New Roman" w:hAnsi="Times New Roman"/>
          <w:sz w:val="23"/>
          <w:szCs w:val="23"/>
        </w:rPr>
        <w:t xml:space="preserve">, </w:t>
      </w:r>
      <w:r w:rsidR="007E25E8" w:rsidRPr="0076653D">
        <w:rPr>
          <w:rFonts w:ascii="Times New Roman" w:hAnsi="Times New Roman"/>
          <w:sz w:val="23"/>
          <w:szCs w:val="23"/>
        </w:rPr>
        <w:t>amparado</w:t>
      </w:r>
      <w:r w:rsidR="002377AB" w:rsidRPr="0076653D">
        <w:rPr>
          <w:rFonts w:ascii="Times New Roman" w:hAnsi="Times New Roman"/>
          <w:sz w:val="23"/>
          <w:szCs w:val="23"/>
        </w:rPr>
        <w:t xml:space="preserve"> em excepcional interesse público devidamente reconhecido, com fulcro no art. 37, IX, da Constituição da República, e nos </w:t>
      </w:r>
      <w:proofErr w:type="spellStart"/>
      <w:r w:rsidR="002377AB" w:rsidRPr="0076653D">
        <w:rPr>
          <w:rFonts w:ascii="Times New Roman" w:hAnsi="Times New Roman"/>
          <w:sz w:val="23"/>
          <w:szCs w:val="23"/>
        </w:rPr>
        <w:t>arts</w:t>
      </w:r>
      <w:proofErr w:type="spellEnd"/>
      <w:r w:rsidR="00342801" w:rsidRPr="0076653D">
        <w:rPr>
          <w:rFonts w:ascii="Times New Roman" w:hAnsi="Times New Roman"/>
          <w:sz w:val="23"/>
          <w:szCs w:val="23"/>
        </w:rPr>
        <w:t xml:space="preserve">. </w:t>
      </w:r>
      <w:r w:rsidR="000527F5" w:rsidRPr="0076653D">
        <w:rPr>
          <w:rFonts w:ascii="Times New Roman" w:hAnsi="Times New Roman"/>
          <w:sz w:val="23"/>
          <w:szCs w:val="23"/>
        </w:rPr>
        <w:t>199</w:t>
      </w:r>
      <w:r w:rsidR="00342801" w:rsidRPr="0076653D">
        <w:rPr>
          <w:rFonts w:ascii="Times New Roman" w:hAnsi="Times New Roman"/>
          <w:sz w:val="23"/>
          <w:szCs w:val="23"/>
        </w:rPr>
        <w:t xml:space="preserve"> a </w:t>
      </w:r>
      <w:r w:rsidR="000527F5" w:rsidRPr="0076653D">
        <w:rPr>
          <w:rFonts w:ascii="Times New Roman" w:hAnsi="Times New Roman"/>
          <w:sz w:val="23"/>
          <w:szCs w:val="23"/>
        </w:rPr>
        <w:t>203-B</w:t>
      </w:r>
      <w:r w:rsidR="00342801" w:rsidRPr="0076653D">
        <w:rPr>
          <w:rFonts w:ascii="Times New Roman" w:hAnsi="Times New Roman"/>
          <w:sz w:val="23"/>
          <w:szCs w:val="23"/>
        </w:rPr>
        <w:t xml:space="preserve"> da Lei Municipal n°</w:t>
      </w:r>
      <w:r w:rsidR="000527F5" w:rsidRPr="0076653D">
        <w:rPr>
          <w:rFonts w:ascii="Times New Roman" w:hAnsi="Times New Roman"/>
          <w:sz w:val="23"/>
          <w:szCs w:val="23"/>
        </w:rPr>
        <w:t xml:space="preserve"> 2.221/2017</w:t>
      </w:r>
      <w:r w:rsidR="00F06BA3" w:rsidRPr="0076653D">
        <w:rPr>
          <w:rFonts w:ascii="Times New Roman" w:hAnsi="Times New Roman"/>
          <w:sz w:val="23"/>
          <w:szCs w:val="23"/>
        </w:rPr>
        <w:t>- Regime Jurídico dos Servidores Municipais</w:t>
      </w:r>
      <w:r w:rsidR="000527F5" w:rsidRPr="0076653D">
        <w:rPr>
          <w:rFonts w:ascii="Times New Roman" w:hAnsi="Times New Roman"/>
          <w:sz w:val="23"/>
          <w:szCs w:val="23"/>
        </w:rPr>
        <w:t>, e alterações</w:t>
      </w:r>
      <w:r w:rsidR="00342801" w:rsidRPr="0076653D">
        <w:rPr>
          <w:rFonts w:ascii="Times New Roman" w:hAnsi="Times New Roman"/>
          <w:sz w:val="23"/>
          <w:szCs w:val="23"/>
        </w:rPr>
        <w:t xml:space="preserve">, torna pública a realização de </w:t>
      </w:r>
      <w:r w:rsidR="00342801" w:rsidRPr="0076653D">
        <w:rPr>
          <w:rFonts w:ascii="Times New Roman" w:hAnsi="Times New Roman"/>
          <w:b/>
          <w:sz w:val="23"/>
          <w:szCs w:val="23"/>
        </w:rPr>
        <w:t>Processo Seletivo Simplificado</w:t>
      </w:r>
      <w:r w:rsidR="00D92683" w:rsidRPr="0076653D">
        <w:rPr>
          <w:rFonts w:ascii="Times New Roman" w:hAnsi="Times New Roman"/>
          <w:b/>
          <w:sz w:val="23"/>
          <w:szCs w:val="23"/>
        </w:rPr>
        <w:t xml:space="preserve"> para formação de cadastro reserva</w:t>
      </w:r>
      <w:r w:rsidR="00342801" w:rsidRPr="0076653D">
        <w:rPr>
          <w:rFonts w:ascii="Times New Roman" w:hAnsi="Times New Roman"/>
          <w:sz w:val="23"/>
          <w:szCs w:val="23"/>
        </w:rPr>
        <w:t>, que será regido pelas normas estabelecidas neste Edital e no Decreto nº</w:t>
      </w:r>
      <w:r w:rsidR="007F407D" w:rsidRPr="0076653D">
        <w:rPr>
          <w:rFonts w:ascii="Times New Roman" w:hAnsi="Times New Roman"/>
          <w:sz w:val="23"/>
          <w:szCs w:val="23"/>
        </w:rPr>
        <w:t xml:space="preserve"> 2.848, de 16 de novembro de 2018. </w:t>
      </w:r>
    </w:p>
    <w:p w14:paraId="70DE9ABC" w14:textId="77777777" w:rsidR="00342801" w:rsidRPr="0076653D" w:rsidRDefault="00342801" w:rsidP="0076653D">
      <w:pPr>
        <w:pStyle w:val="Corpodetexto"/>
        <w:tabs>
          <w:tab w:val="left" w:pos="3686"/>
        </w:tabs>
        <w:spacing w:after="0" w:line="276" w:lineRule="auto"/>
        <w:ind w:left="0"/>
        <w:rPr>
          <w:rFonts w:ascii="Times New Roman" w:hAnsi="Times New Roman"/>
          <w:sz w:val="23"/>
          <w:szCs w:val="23"/>
          <w:shd w:val="clear" w:color="auto" w:fill="FFFF00"/>
        </w:rPr>
      </w:pPr>
    </w:p>
    <w:p w14:paraId="26E30074" w14:textId="77777777" w:rsidR="00342801" w:rsidRPr="0076653D" w:rsidRDefault="00342801" w:rsidP="0076653D">
      <w:pPr>
        <w:pStyle w:val="Corpodetexto"/>
        <w:tabs>
          <w:tab w:val="left" w:pos="1418"/>
          <w:tab w:val="right" w:pos="5008"/>
          <w:tab w:val="right" w:pos="5575"/>
          <w:tab w:val="right" w:pos="5859"/>
          <w:tab w:val="left" w:pos="6993"/>
        </w:tabs>
        <w:spacing w:after="0" w:line="276" w:lineRule="auto"/>
        <w:ind w:left="0"/>
        <w:rPr>
          <w:rFonts w:ascii="Times New Roman" w:hAnsi="Times New Roman"/>
          <w:b/>
          <w:sz w:val="23"/>
          <w:szCs w:val="23"/>
        </w:rPr>
      </w:pPr>
      <w:r w:rsidRPr="0076653D">
        <w:rPr>
          <w:rFonts w:ascii="Times New Roman" w:hAnsi="Times New Roman"/>
          <w:b/>
          <w:sz w:val="23"/>
          <w:szCs w:val="23"/>
        </w:rPr>
        <w:t>1. DISPOSIÇÕES PRELIMINARES</w:t>
      </w:r>
    </w:p>
    <w:p w14:paraId="6D953A2E" w14:textId="77777777" w:rsidR="00342801" w:rsidRPr="0076653D" w:rsidRDefault="00342801" w:rsidP="0076653D">
      <w:pPr>
        <w:spacing w:after="0"/>
        <w:jc w:val="both"/>
        <w:rPr>
          <w:rFonts w:ascii="Times New Roman" w:hAnsi="Times New Roman" w:cs="Times New Roman"/>
          <w:sz w:val="23"/>
          <w:szCs w:val="23"/>
        </w:rPr>
      </w:pPr>
    </w:p>
    <w:p w14:paraId="10E5E0F6" w14:textId="33C1A12D" w:rsidR="00342801" w:rsidRPr="0076653D" w:rsidRDefault="00342801" w:rsidP="0076653D">
      <w:pPr>
        <w:pStyle w:val="Corpodetexto"/>
        <w:tabs>
          <w:tab w:val="left" w:pos="1418"/>
          <w:tab w:val="right" w:pos="5008"/>
          <w:tab w:val="right" w:pos="5575"/>
          <w:tab w:val="right" w:pos="5859"/>
          <w:tab w:val="left" w:pos="6993"/>
        </w:tabs>
        <w:spacing w:after="0" w:line="276" w:lineRule="auto"/>
        <w:ind w:left="0"/>
        <w:rPr>
          <w:rFonts w:ascii="Times New Roman" w:hAnsi="Times New Roman"/>
          <w:color w:val="000000"/>
          <w:sz w:val="23"/>
          <w:szCs w:val="23"/>
        </w:rPr>
      </w:pPr>
      <w:r w:rsidRPr="0076653D">
        <w:rPr>
          <w:rFonts w:ascii="Times New Roman" w:hAnsi="Times New Roman"/>
          <w:b/>
          <w:color w:val="000000"/>
          <w:sz w:val="23"/>
          <w:szCs w:val="23"/>
        </w:rPr>
        <w:t>1.1</w:t>
      </w:r>
      <w:r w:rsidRPr="0076653D">
        <w:rPr>
          <w:rFonts w:ascii="Times New Roman" w:hAnsi="Times New Roman"/>
          <w:color w:val="000000"/>
          <w:sz w:val="23"/>
          <w:szCs w:val="23"/>
        </w:rPr>
        <w:t xml:space="preserve"> O Processo Seletivo Simplificado será executado por intermédio de Comissão composta </w:t>
      </w:r>
      <w:r w:rsidR="000B6A10" w:rsidRPr="0076653D">
        <w:rPr>
          <w:rFonts w:ascii="Times New Roman" w:hAnsi="Times New Roman"/>
          <w:color w:val="000000"/>
          <w:sz w:val="23"/>
          <w:szCs w:val="23"/>
        </w:rPr>
        <w:t xml:space="preserve">por </w:t>
      </w:r>
      <w:r w:rsidRPr="0076653D">
        <w:rPr>
          <w:rFonts w:ascii="Times New Roman" w:hAnsi="Times New Roman"/>
          <w:color w:val="000000"/>
          <w:sz w:val="23"/>
          <w:szCs w:val="23"/>
        </w:rPr>
        <w:t>servidores, designados através da</w:t>
      </w:r>
      <w:r w:rsidR="00361549" w:rsidRPr="0076653D">
        <w:rPr>
          <w:rFonts w:ascii="Times New Roman" w:hAnsi="Times New Roman"/>
          <w:sz w:val="23"/>
          <w:szCs w:val="23"/>
        </w:rPr>
        <w:t xml:space="preserve"> </w:t>
      </w:r>
      <w:r w:rsidR="00361549" w:rsidRPr="0076653D">
        <w:rPr>
          <w:rFonts w:ascii="Times New Roman" w:hAnsi="Times New Roman"/>
          <w:color w:val="000000"/>
          <w:sz w:val="23"/>
          <w:szCs w:val="23"/>
        </w:rPr>
        <w:t>Portaria n°</w:t>
      </w:r>
      <w:r w:rsidR="007D28AD">
        <w:rPr>
          <w:rFonts w:ascii="Times New Roman" w:hAnsi="Times New Roman"/>
          <w:color w:val="000000"/>
          <w:sz w:val="23"/>
          <w:szCs w:val="23"/>
        </w:rPr>
        <w:t xml:space="preserve"> 847</w:t>
      </w:r>
      <w:r w:rsidR="00361549" w:rsidRPr="0076653D">
        <w:rPr>
          <w:rFonts w:ascii="Times New Roman" w:hAnsi="Times New Roman"/>
          <w:color w:val="000000"/>
          <w:sz w:val="23"/>
          <w:szCs w:val="23"/>
        </w:rPr>
        <w:t>/20</w:t>
      </w:r>
      <w:r w:rsidR="000B6A10" w:rsidRPr="0076653D">
        <w:rPr>
          <w:rFonts w:ascii="Times New Roman" w:hAnsi="Times New Roman"/>
          <w:color w:val="000000"/>
          <w:sz w:val="23"/>
          <w:szCs w:val="23"/>
        </w:rPr>
        <w:t>21</w:t>
      </w:r>
      <w:r w:rsidR="00361549" w:rsidRPr="0076653D">
        <w:rPr>
          <w:rFonts w:ascii="Times New Roman" w:hAnsi="Times New Roman"/>
          <w:color w:val="000000"/>
          <w:sz w:val="23"/>
          <w:szCs w:val="23"/>
        </w:rPr>
        <w:t>.</w:t>
      </w:r>
    </w:p>
    <w:p w14:paraId="5DF406B8" w14:textId="77777777" w:rsidR="00342801" w:rsidRPr="0076653D" w:rsidRDefault="00342801" w:rsidP="0076653D">
      <w:pPr>
        <w:tabs>
          <w:tab w:val="left" w:pos="1418"/>
          <w:tab w:val="left" w:pos="4253"/>
        </w:tabs>
        <w:autoSpaceDE w:val="0"/>
        <w:spacing w:after="0"/>
        <w:jc w:val="both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14:paraId="56BE9A21" w14:textId="77777777" w:rsidR="000B6A10" w:rsidRPr="0076653D" w:rsidRDefault="000B6A10" w:rsidP="0076653D">
      <w:pPr>
        <w:tabs>
          <w:tab w:val="left" w:pos="1418"/>
          <w:tab w:val="left" w:pos="4253"/>
        </w:tabs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1.1.1 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>As reuniões e deliberações da Comissão serão objeto de registros em atas.</w:t>
      </w:r>
    </w:p>
    <w:p w14:paraId="692BCA6A" w14:textId="77777777" w:rsidR="000B6A10" w:rsidRPr="0076653D" w:rsidRDefault="000B6A10" w:rsidP="0076653D">
      <w:pPr>
        <w:autoSpaceDE w:val="0"/>
        <w:spacing w:after="0"/>
        <w:jc w:val="both"/>
        <w:rPr>
          <w:rFonts w:ascii="Times New Roman" w:hAnsi="Times New Roman" w:cs="Times New Roman"/>
          <w:sz w:val="23"/>
          <w:szCs w:val="23"/>
        </w:rPr>
      </w:pPr>
    </w:p>
    <w:p w14:paraId="787B4C63" w14:textId="77777777" w:rsidR="00EB7298" w:rsidRPr="00394F43" w:rsidRDefault="00EB7298" w:rsidP="00EB7298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4F43">
        <w:rPr>
          <w:rFonts w:ascii="Times New Roman" w:hAnsi="Times New Roman" w:cs="Times New Roman"/>
          <w:b/>
          <w:color w:val="000000"/>
          <w:sz w:val="24"/>
          <w:szCs w:val="24"/>
        </w:rPr>
        <w:t>1.2</w:t>
      </w:r>
      <w:r w:rsidRPr="00394F43">
        <w:rPr>
          <w:rFonts w:ascii="Times New Roman" w:hAnsi="Times New Roman" w:cs="Times New Roman"/>
          <w:color w:val="000000"/>
          <w:sz w:val="24"/>
          <w:szCs w:val="24"/>
        </w:rPr>
        <w:t xml:space="preserve"> Durante toda a realização do Processo Seletivo Simplificado serão prestigiados, sem prejuízo de outros, os princípios estabelecidos no art. 37, “caput”, da Constituição da República.</w:t>
      </w:r>
    </w:p>
    <w:p w14:paraId="2D2E75D7" w14:textId="77777777" w:rsidR="00EB7298" w:rsidRPr="00394F43" w:rsidRDefault="00EB7298" w:rsidP="00EB7298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A6B86F4" w14:textId="77777777" w:rsidR="00EB7298" w:rsidRPr="00394F43" w:rsidRDefault="00EB7298" w:rsidP="00EB7298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4F43">
        <w:rPr>
          <w:rFonts w:ascii="Times New Roman" w:hAnsi="Times New Roman" w:cs="Times New Roman"/>
          <w:b/>
          <w:color w:val="000000"/>
          <w:sz w:val="24"/>
          <w:szCs w:val="24"/>
        </w:rPr>
        <w:t>1.3</w:t>
      </w:r>
      <w:r w:rsidRPr="00394F43">
        <w:rPr>
          <w:rFonts w:ascii="Times New Roman" w:hAnsi="Times New Roman" w:cs="Times New Roman"/>
          <w:color w:val="000000"/>
          <w:sz w:val="24"/>
          <w:szCs w:val="24"/>
        </w:rPr>
        <w:t xml:space="preserve"> O edital de abertura do Processo Seletivo Simplificado será publicado integralmente no painel de publicações oficiais da Prefeitura Municipal, sendo o seu extrato veiculado, ao menos uma vez, em jornal de circulação local, no mínimo cinco dias antes do encerramento das inscrições.</w:t>
      </w:r>
    </w:p>
    <w:p w14:paraId="3A253447" w14:textId="77777777" w:rsidR="00EB7298" w:rsidRPr="00394F43" w:rsidRDefault="00EB7298" w:rsidP="00EB7298">
      <w:pPr>
        <w:autoSpaceDE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0536860" w14:textId="77777777" w:rsidR="00EB7298" w:rsidRPr="00394F43" w:rsidRDefault="00EB7298" w:rsidP="00EB7298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4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1.4 </w:t>
      </w:r>
      <w:r w:rsidRPr="00394F43">
        <w:rPr>
          <w:rFonts w:ascii="Times New Roman" w:hAnsi="Times New Roman" w:cs="Times New Roman"/>
          <w:color w:val="000000"/>
          <w:sz w:val="24"/>
          <w:szCs w:val="24"/>
        </w:rPr>
        <w:t xml:space="preserve">É de inteira responsabilidade do candidato o acompanhamento das divulgações e publicações dos procedimentos e dos atos do presente processo seletivo. </w:t>
      </w:r>
    </w:p>
    <w:p w14:paraId="5AD809E2" w14:textId="77777777" w:rsidR="00EB7298" w:rsidRPr="00394F43" w:rsidRDefault="00EB7298" w:rsidP="00EB7298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D00093B" w14:textId="77777777" w:rsidR="00EB7298" w:rsidRPr="00394F43" w:rsidRDefault="00EB7298" w:rsidP="00EB7298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4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1.5</w:t>
      </w:r>
      <w:r w:rsidRPr="00394F43">
        <w:rPr>
          <w:rFonts w:ascii="Times New Roman" w:hAnsi="Times New Roman" w:cs="Times New Roman"/>
          <w:color w:val="000000"/>
          <w:sz w:val="24"/>
          <w:szCs w:val="24"/>
        </w:rPr>
        <w:t xml:space="preserve"> Os demais atos e decisões inerentes ao presente Processo Seletivo Simplificado serão obrigatoriamente publicados no painel de publicações oficiais da Prefeitura Municipal, podendo também, ser realizada a publicação complementar em meio eletrônico através do endereço </w:t>
      </w:r>
      <w:hyperlink r:id="rId8" w:history="1">
        <w:r w:rsidRPr="00394F43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http://www.guaranidasmissoes.rs.gov.br/</w:t>
        </w:r>
      </w:hyperlink>
    </w:p>
    <w:p w14:paraId="756EE603" w14:textId="77777777" w:rsidR="00EB7298" w:rsidRPr="00394F43" w:rsidRDefault="00EB7298" w:rsidP="00EB7298">
      <w:pPr>
        <w:autoSpaceDE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A7AE92A" w14:textId="77777777" w:rsidR="00EB7298" w:rsidRPr="00394F43" w:rsidRDefault="00EB7298" w:rsidP="00EB7298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4F43">
        <w:rPr>
          <w:rFonts w:ascii="Times New Roman" w:hAnsi="Times New Roman" w:cs="Times New Roman"/>
          <w:b/>
          <w:color w:val="000000"/>
          <w:sz w:val="24"/>
          <w:szCs w:val="24"/>
        </w:rPr>
        <w:t>1.6</w:t>
      </w:r>
      <w:r w:rsidRPr="00394F43">
        <w:rPr>
          <w:rFonts w:ascii="Times New Roman" w:hAnsi="Times New Roman" w:cs="Times New Roman"/>
          <w:color w:val="000000"/>
          <w:sz w:val="24"/>
          <w:szCs w:val="24"/>
        </w:rPr>
        <w:t xml:space="preserve"> Os prazos definidos neste Edital observarão o disposto no art. 205 da Lei Municipal nº 2.221/2007.</w:t>
      </w:r>
    </w:p>
    <w:p w14:paraId="184FD5A3" w14:textId="77777777" w:rsidR="00EB7298" w:rsidRPr="00394F43" w:rsidRDefault="00EB7298" w:rsidP="00EB7298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9C39ED6" w14:textId="77777777" w:rsidR="00EB7298" w:rsidRPr="00394F43" w:rsidRDefault="00EB7298" w:rsidP="00EB7298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4F43">
        <w:rPr>
          <w:rFonts w:ascii="Times New Roman" w:hAnsi="Times New Roman" w:cs="Times New Roman"/>
          <w:b/>
          <w:color w:val="000000"/>
          <w:sz w:val="24"/>
          <w:szCs w:val="24"/>
        </w:rPr>
        <w:t>1.7</w:t>
      </w:r>
      <w:r w:rsidRPr="00394F43">
        <w:rPr>
          <w:rFonts w:ascii="Times New Roman" w:hAnsi="Times New Roman" w:cs="Times New Roman"/>
          <w:color w:val="000000"/>
          <w:sz w:val="24"/>
          <w:szCs w:val="24"/>
        </w:rPr>
        <w:t xml:space="preserve"> O Processo Seletivo Simplificado consistirá na análise de currículos dos candidatos pela Comissão, conforme critérios definidos neste Edital.</w:t>
      </w:r>
    </w:p>
    <w:p w14:paraId="70B162AA" w14:textId="77777777" w:rsidR="00EB7298" w:rsidRPr="00394F43" w:rsidRDefault="00EB7298" w:rsidP="00EB7298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022F550" w14:textId="77777777" w:rsidR="00EB7298" w:rsidRPr="00394F43" w:rsidRDefault="00EB7298" w:rsidP="00EB7298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4F43">
        <w:rPr>
          <w:rFonts w:ascii="Times New Roman" w:hAnsi="Times New Roman" w:cs="Times New Roman"/>
          <w:b/>
          <w:color w:val="000000"/>
          <w:sz w:val="24"/>
          <w:szCs w:val="24"/>
        </w:rPr>
        <w:t>1.8</w:t>
      </w:r>
      <w:r w:rsidRPr="00394F43">
        <w:rPr>
          <w:rFonts w:ascii="Times New Roman" w:hAnsi="Times New Roman" w:cs="Times New Roman"/>
          <w:color w:val="000000"/>
          <w:sz w:val="24"/>
          <w:szCs w:val="24"/>
        </w:rPr>
        <w:t xml:space="preserve"> A contratação será pelo prazo determinado de acordo com a Lei específica que autorizar a contratação e se regerá pelo Regime Jurídico Estatutário.</w:t>
      </w:r>
    </w:p>
    <w:p w14:paraId="2F74FEE3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3663055C" w14:textId="77777777" w:rsidR="00342801" w:rsidRPr="0076653D" w:rsidRDefault="00342801" w:rsidP="0076653D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3"/>
          <w:szCs w:val="23"/>
        </w:rPr>
      </w:pPr>
      <w:r w:rsidRPr="0076653D">
        <w:rPr>
          <w:rFonts w:ascii="Times New Roman" w:hAnsi="Times New Roman" w:cs="Times New Roman"/>
          <w:b/>
          <w:sz w:val="23"/>
          <w:szCs w:val="23"/>
        </w:rPr>
        <w:lastRenderedPageBreak/>
        <w:t>2. ESPECIFICAÇÕES DA FUNÇÃO TEMPORÁRIA</w:t>
      </w:r>
    </w:p>
    <w:p w14:paraId="0FD16B6C" w14:textId="77777777" w:rsidR="00342801" w:rsidRPr="0076653D" w:rsidRDefault="00342801" w:rsidP="0076653D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3"/>
          <w:szCs w:val="23"/>
        </w:rPr>
      </w:pPr>
    </w:p>
    <w:p w14:paraId="7012CF45" w14:textId="77777777" w:rsidR="00342801" w:rsidRPr="0076653D" w:rsidRDefault="00342801" w:rsidP="0076653D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3"/>
          <w:szCs w:val="23"/>
        </w:rPr>
      </w:pPr>
      <w:r w:rsidRPr="0076653D">
        <w:rPr>
          <w:rFonts w:ascii="Times New Roman" w:hAnsi="Times New Roman" w:cs="Times New Roman"/>
          <w:b/>
          <w:sz w:val="23"/>
          <w:szCs w:val="23"/>
        </w:rPr>
        <w:t>2.1</w:t>
      </w:r>
      <w:r w:rsidRPr="0076653D">
        <w:rPr>
          <w:rFonts w:ascii="Times New Roman" w:hAnsi="Times New Roman" w:cs="Times New Roman"/>
          <w:sz w:val="23"/>
          <w:szCs w:val="23"/>
        </w:rPr>
        <w:t xml:space="preserve"> A</w:t>
      </w:r>
      <w:r w:rsidR="00C440F2" w:rsidRPr="0076653D">
        <w:rPr>
          <w:rFonts w:ascii="Times New Roman" w:hAnsi="Times New Roman" w:cs="Times New Roman"/>
          <w:sz w:val="23"/>
          <w:szCs w:val="23"/>
        </w:rPr>
        <w:t>s funções</w:t>
      </w:r>
      <w:r w:rsidRPr="0076653D">
        <w:rPr>
          <w:rFonts w:ascii="Times New Roman" w:hAnsi="Times New Roman" w:cs="Times New Roman"/>
          <w:sz w:val="23"/>
          <w:szCs w:val="23"/>
        </w:rPr>
        <w:t xml:space="preserve"> temporária</w:t>
      </w:r>
      <w:r w:rsidR="00C440F2" w:rsidRPr="0076653D">
        <w:rPr>
          <w:rFonts w:ascii="Times New Roman" w:hAnsi="Times New Roman" w:cs="Times New Roman"/>
          <w:sz w:val="23"/>
          <w:szCs w:val="23"/>
        </w:rPr>
        <w:t>s</w:t>
      </w:r>
      <w:r w:rsidRPr="0076653D">
        <w:rPr>
          <w:rFonts w:ascii="Times New Roman" w:hAnsi="Times New Roman" w:cs="Times New Roman"/>
          <w:sz w:val="23"/>
          <w:szCs w:val="23"/>
        </w:rPr>
        <w:t xml:space="preserve"> de que trata este Processo Seletivo Simplificado corresponde</w:t>
      </w:r>
      <w:r w:rsidR="00C440F2" w:rsidRPr="0076653D">
        <w:rPr>
          <w:rFonts w:ascii="Times New Roman" w:hAnsi="Times New Roman" w:cs="Times New Roman"/>
          <w:sz w:val="23"/>
          <w:szCs w:val="23"/>
        </w:rPr>
        <w:t>m</w:t>
      </w:r>
      <w:r w:rsidRPr="0076653D">
        <w:rPr>
          <w:rFonts w:ascii="Times New Roman" w:hAnsi="Times New Roman" w:cs="Times New Roman"/>
          <w:sz w:val="23"/>
          <w:szCs w:val="23"/>
        </w:rPr>
        <w:t xml:space="preserve"> ao exercício das seguintes atividades:</w:t>
      </w:r>
      <w:r w:rsidRPr="0076653D">
        <w:rPr>
          <w:rStyle w:val="Refdenotaderodap1"/>
          <w:rFonts w:ascii="Times New Roman" w:hAnsi="Times New Roman" w:cs="Times New Roman"/>
          <w:sz w:val="23"/>
          <w:szCs w:val="23"/>
        </w:rPr>
        <w:t xml:space="preserve"> </w:t>
      </w:r>
    </w:p>
    <w:p w14:paraId="1CA67D62" w14:textId="77777777" w:rsidR="00342801" w:rsidRPr="0076653D" w:rsidRDefault="00342801" w:rsidP="0076653D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3"/>
          <w:szCs w:val="23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2080"/>
        <w:gridCol w:w="6108"/>
        <w:gridCol w:w="1418"/>
        <w:gridCol w:w="1076"/>
      </w:tblGrid>
      <w:tr w:rsidR="00F5793A" w:rsidRPr="0076653D" w14:paraId="12E68659" w14:textId="77777777" w:rsidTr="00977D97">
        <w:tc>
          <w:tcPr>
            <w:tcW w:w="2080" w:type="dxa"/>
          </w:tcPr>
          <w:p w14:paraId="3A24E10F" w14:textId="77777777" w:rsidR="00F5793A" w:rsidRPr="0076653D" w:rsidRDefault="00F5793A" w:rsidP="0076653D">
            <w:pPr>
              <w:tabs>
                <w:tab w:val="left" w:pos="709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6653D">
              <w:rPr>
                <w:rFonts w:ascii="Times New Roman" w:hAnsi="Times New Roman" w:cs="Times New Roman"/>
                <w:b/>
                <w:sz w:val="23"/>
                <w:szCs w:val="23"/>
              </w:rPr>
              <w:t>FUNÇÃO</w:t>
            </w:r>
          </w:p>
        </w:tc>
        <w:tc>
          <w:tcPr>
            <w:tcW w:w="6108" w:type="dxa"/>
          </w:tcPr>
          <w:p w14:paraId="33DAC8BA" w14:textId="77777777" w:rsidR="00F5793A" w:rsidRPr="0076653D" w:rsidRDefault="00F5793A" w:rsidP="0076653D">
            <w:pPr>
              <w:tabs>
                <w:tab w:val="left" w:pos="709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6653D">
              <w:rPr>
                <w:rFonts w:ascii="Times New Roman" w:hAnsi="Times New Roman" w:cs="Times New Roman"/>
                <w:b/>
                <w:sz w:val="23"/>
                <w:szCs w:val="23"/>
              </w:rPr>
              <w:t>ATIVIDADES</w:t>
            </w:r>
          </w:p>
        </w:tc>
        <w:tc>
          <w:tcPr>
            <w:tcW w:w="1418" w:type="dxa"/>
          </w:tcPr>
          <w:p w14:paraId="6B535DF6" w14:textId="77777777" w:rsidR="00F5793A" w:rsidRPr="0076653D" w:rsidRDefault="00F5793A" w:rsidP="0076653D">
            <w:pPr>
              <w:tabs>
                <w:tab w:val="left" w:pos="709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6653D">
              <w:rPr>
                <w:rFonts w:ascii="Times New Roman" w:hAnsi="Times New Roman" w:cs="Times New Roman"/>
                <w:b/>
                <w:sz w:val="23"/>
                <w:szCs w:val="23"/>
              </w:rPr>
              <w:t>Padrão de Vencimento</w:t>
            </w:r>
          </w:p>
        </w:tc>
        <w:tc>
          <w:tcPr>
            <w:tcW w:w="1076" w:type="dxa"/>
          </w:tcPr>
          <w:p w14:paraId="784890C3" w14:textId="77777777" w:rsidR="00F5793A" w:rsidRPr="0076653D" w:rsidRDefault="00F5793A" w:rsidP="0076653D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6653D">
              <w:rPr>
                <w:rFonts w:ascii="Times New Roman" w:hAnsi="Times New Roman" w:cs="Times New Roman"/>
                <w:b/>
                <w:sz w:val="23"/>
                <w:szCs w:val="23"/>
              </w:rPr>
              <w:t>Carga Horária</w:t>
            </w:r>
          </w:p>
        </w:tc>
      </w:tr>
      <w:tr w:rsidR="0090507D" w:rsidRPr="0076653D" w14:paraId="21DB83F8" w14:textId="77777777" w:rsidTr="00977D97">
        <w:tc>
          <w:tcPr>
            <w:tcW w:w="2080" w:type="dxa"/>
          </w:tcPr>
          <w:p w14:paraId="30BCC166" w14:textId="45CD83BC" w:rsidR="0090507D" w:rsidRPr="0076653D" w:rsidRDefault="003548C7" w:rsidP="0076653D">
            <w:pPr>
              <w:tabs>
                <w:tab w:val="left" w:pos="709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TÉCNICO(A) EM INFORMÁTICA</w:t>
            </w:r>
          </w:p>
        </w:tc>
        <w:tc>
          <w:tcPr>
            <w:tcW w:w="6108" w:type="dxa"/>
          </w:tcPr>
          <w:p w14:paraId="29E83C49" w14:textId="77777777" w:rsidR="003548C7" w:rsidRPr="003548C7" w:rsidRDefault="003548C7" w:rsidP="003548C7">
            <w:pPr>
              <w:ind w:firstLine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48C7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SINTESE DOS DEVERES:</w:t>
            </w:r>
            <w:r w:rsidRPr="003548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Participar da implantação de sistemas, bem como desenvolver trabalhos de montagens, simulações e testes de programas, configurar softwares e hardwares, orientando os usuários nas especificações e comando para utilização, alimentar os sites oficiais do Município entre outras.</w:t>
            </w:r>
          </w:p>
          <w:p w14:paraId="4D5D95AF" w14:textId="77777777" w:rsidR="003548C7" w:rsidRPr="003548C7" w:rsidRDefault="003548C7" w:rsidP="003548C7">
            <w:pPr>
              <w:ind w:firstLine="43"/>
              <w:jc w:val="both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</w:p>
          <w:p w14:paraId="1A443A43" w14:textId="756BD347" w:rsidR="003548C7" w:rsidRPr="003548C7" w:rsidRDefault="003548C7" w:rsidP="003548C7">
            <w:pPr>
              <w:ind w:firstLine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48C7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EXEMPLOS DE ATRIBUIÇÕES</w:t>
            </w:r>
            <w:r w:rsidRPr="003548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D660F6" w:rsidRPr="003548C7">
              <w:rPr>
                <w:rFonts w:ascii="Times New Roman" w:eastAsia="Times New Roman" w:hAnsi="Times New Roman" w:cs="Times New Roman"/>
                <w:sz w:val="24"/>
                <w:szCs w:val="24"/>
              </w:rPr>
              <w:t>compreende as atribuições do cargo em instalar e configurar softwares e hardwares,  orientando os usuários, nos comandos de sua utilização, organizar os materiais nece</w:t>
            </w:r>
            <w:r w:rsidRPr="003548C7">
              <w:rPr>
                <w:rFonts w:ascii="Times New Roman" w:eastAsia="Times New Roman" w:hAnsi="Times New Roman" w:cs="Times New Roman"/>
                <w:sz w:val="24"/>
                <w:szCs w:val="24"/>
              </w:rPr>
              <w:t>ssários para execução das tarefas de operação, operar equipamentos de processamento automatizado de dados, mantendo ativa toda a malha de dispositivos conectados, interpretar mensagens exibidas no monitor, adotando medidas necessárias, notificar e informar aos usuários do sistema qualquer falha ocorrida, executar e controlar os serviços de processamento de dados nos equipamentos que opera, executar o suporte técnico necessário para garantir o bom funcionamento dos equipamentos, com substituição, configuração e instalação de módulos, partes e componentes, administrar copias de segurança, impressão e segurança dos equipamentos em sua área de atuação, executar o controle de fluxos de atividades, preparação e acompanhamento da fase de processamento dos serviços e/ou monitoramento do funcionamento de redes de computadores, participar de programa de treinamento em área do seu conhecimento, controlar e zelar pela correta utilização dos equipamentos, trabalhar em equipe, avaliar a necessidade de atualização tecnológica de computadores e periféricos, instalar e configurar computadores, isolados ou em redes, periféricos e softwares básicos, utilitários e aplicativos, adotar postura empreendedora, com ética e profissionalismo, manter-se atualizado em relação as tendências  e inovações tecnológicas de sua área de atuação e das necessidades dos setores/departamentos, executar tarefas correlatas conforme a necessidade ou a critério de seu superior, e outras atividades afins, inclusive manter atualizado os sites oficiais de competência do ente.</w:t>
            </w:r>
          </w:p>
          <w:p w14:paraId="467BCE18" w14:textId="77777777" w:rsidR="003548C7" w:rsidRPr="003548C7" w:rsidRDefault="003548C7" w:rsidP="003548C7">
            <w:pPr>
              <w:ind w:firstLine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9E3993" w14:textId="77777777" w:rsidR="003548C7" w:rsidRPr="003548C7" w:rsidRDefault="003548C7" w:rsidP="003548C7">
            <w:pPr>
              <w:ind w:firstLine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13817C" w14:textId="77777777" w:rsidR="003548C7" w:rsidRPr="003548C7" w:rsidRDefault="003548C7" w:rsidP="003548C7">
            <w:pPr>
              <w:ind w:firstLine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48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CONDIÇÕES DE TRABALHO: </w:t>
            </w:r>
          </w:p>
          <w:p w14:paraId="3A5B5E05" w14:textId="77777777" w:rsidR="003548C7" w:rsidRPr="003548C7" w:rsidRDefault="003548C7" w:rsidP="003548C7">
            <w:pPr>
              <w:numPr>
                <w:ilvl w:val="0"/>
                <w:numId w:val="17"/>
              </w:numPr>
              <w:ind w:left="0" w:firstLine="43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48C7">
              <w:rPr>
                <w:rFonts w:ascii="Times New Roman" w:eastAsia="Times New Roman" w:hAnsi="Times New Roman" w:cs="Times New Roman"/>
                <w:sz w:val="24"/>
                <w:szCs w:val="24"/>
              </w:rPr>
              <w:t>40 horas semanais;</w:t>
            </w:r>
          </w:p>
          <w:p w14:paraId="5E32B5D7" w14:textId="77777777" w:rsidR="003548C7" w:rsidRPr="003548C7" w:rsidRDefault="003548C7" w:rsidP="003548C7">
            <w:pPr>
              <w:numPr>
                <w:ilvl w:val="0"/>
                <w:numId w:val="17"/>
              </w:numPr>
              <w:ind w:left="0" w:firstLine="43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48C7">
              <w:rPr>
                <w:rFonts w:ascii="Times New Roman" w:eastAsia="Times New Roman" w:hAnsi="Times New Roman" w:cs="Times New Roman"/>
                <w:sz w:val="24"/>
                <w:szCs w:val="24"/>
              </w:rPr>
              <w:t>Participar de cursos ou treinamentos.</w:t>
            </w:r>
          </w:p>
          <w:p w14:paraId="5A76D2A5" w14:textId="77777777" w:rsidR="003548C7" w:rsidRPr="003548C7" w:rsidRDefault="003548C7" w:rsidP="003548C7">
            <w:pPr>
              <w:ind w:firstLine="4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B7BE01B" w14:textId="77777777" w:rsidR="003548C7" w:rsidRPr="003548C7" w:rsidRDefault="003548C7" w:rsidP="003548C7">
            <w:pPr>
              <w:ind w:firstLine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48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REQUISITOS PARA INGRESSO: </w:t>
            </w:r>
          </w:p>
          <w:p w14:paraId="7A512F51" w14:textId="77777777" w:rsidR="003548C7" w:rsidRPr="003548C7" w:rsidRDefault="003548C7" w:rsidP="003548C7">
            <w:pPr>
              <w:numPr>
                <w:ilvl w:val="0"/>
                <w:numId w:val="18"/>
              </w:numPr>
              <w:ind w:left="0" w:firstLine="43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48C7">
              <w:rPr>
                <w:rFonts w:ascii="Times New Roman" w:eastAsia="Times New Roman" w:hAnsi="Times New Roman" w:cs="Times New Roman"/>
                <w:sz w:val="24"/>
                <w:szCs w:val="24"/>
              </w:rPr>
              <w:t>Idade mínima de 18 anos;</w:t>
            </w:r>
          </w:p>
          <w:p w14:paraId="17912985" w14:textId="5A3948E7" w:rsidR="003548C7" w:rsidRPr="00D660F6" w:rsidRDefault="00D660F6" w:rsidP="003548C7">
            <w:pPr>
              <w:numPr>
                <w:ilvl w:val="0"/>
                <w:numId w:val="18"/>
              </w:numPr>
              <w:ind w:left="0" w:firstLine="43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60F6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="003548C7" w:rsidRPr="00D66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urso </w:t>
            </w:r>
            <w:r w:rsidR="00070980">
              <w:rPr>
                <w:rFonts w:ascii="Times New Roman" w:eastAsia="Times New Roman" w:hAnsi="Times New Roman" w:cs="Times New Roman"/>
                <w:sz w:val="24"/>
                <w:szCs w:val="24"/>
              </w:rPr>
              <w:t>completo, com diploma, de T</w:t>
            </w:r>
            <w:r w:rsidR="003548C7" w:rsidRPr="00D66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écnico em </w:t>
            </w:r>
            <w:r w:rsidR="00070980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="003548C7" w:rsidRPr="00D660F6">
              <w:rPr>
                <w:rFonts w:ascii="Times New Roman" w:eastAsia="Times New Roman" w:hAnsi="Times New Roman" w:cs="Times New Roman"/>
                <w:sz w:val="24"/>
                <w:szCs w:val="24"/>
              </w:rPr>
              <w:t>nformática</w:t>
            </w:r>
            <w:r w:rsidR="00F03E2A" w:rsidRPr="00D660F6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36F286CB" w14:textId="77777777" w:rsidR="003548C7" w:rsidRPr="003548C7" w:rsidRDefault="003548C7" w:rsidP="003548C7">
            <w:pPr>
              <w:numPr>
                <w:ilvl w:val="0"/>
                <w:numId w:val="18"/>
              </w:numPr>
              <w:ind w:left="0" w:firstLine="43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48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Atender em locais onde for necessária </w:t>
            </w:r>
            <w:proofErr w:type="gramStart"/>
            <w:r w:rsidRPr="003548C7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3548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sua orientação, a critério da administração.</w:t>
            </w:r>
          </w:p>
          <w:p w14:paraId="086BFFB2" w14:textId="77777777" w:rsidR="0090507D" w:rsidRPr="0076653D" w:rsidRDefault="0090507D" w:rsidP="003548C7">
            <w:pPr>
              <w:ind w:firstLine="43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1418" w:type="dxa"/>
          </w:tcPr>
          <w:p w14:paraId="323D07C9" w14:textId="670F9834" w:rsidR="0090507D" w:rsidRPr="0076653D" w:rsidRDefault="00361549" w:rsidP="0076653D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6653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 xml:space="preserve">Padrão </w:t>
            </w:r>
            <w:r w:rsidR="003548C7">
              <w:rPr>
                <w:rFonts w:ascii="Times New Roman" w:hAnsi="Times New Roman" w:cs="Times New Roman"/>
                <w:b/>
                <w:sz w:val="23"/>
                <w:szCs w:val="23"/>
              </w:rPr>
              <w:t>8</w:t>
            </w:r>
          </w:p>
          <w:p w14:paraId="6A6085BB" w14:textId="3A526782" w:rsidR="000B6A10" w:rsidRPr="0076653D" w:rsidRDefault="00E3248A" w:rsidP="0076653D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6653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R$</w:t>
            </w:r>
            <w:r w:rsidR="001677B3" w:rsidRPr="0076653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="00F75028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2.031,23</w:t>
            </w:r>
          </w:p>
        </w:tc>
        <w:tc>
          <w:tcPr>
            <w:tcW w:w="1076" w:type="dxa"/>
          </w:tcPr>
          <w:p w14:paraId="13F73D5D" w14:textId="5DFD03FA" w:rsidR="00E3248A" w:rsidRPr="0076653D" w:rsidRDefault="003548C7" w:rsidP="0076653D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4</w:t>
            </w:r>
            <w:r w:rsidR="004E5273" w:rsidRPr="0076653D">
              <w:rPr>
                <w:rFonts w:ascii="Times New Roman" w:hAnsi="Times New Roman" w:cs="Times New Roman"/>
                <w:b/>
                <w:sz w:val="23"/>
                <w:szCs w:val="23"/>
              </w:rPr>
              <w:t>0</w:t>
            </w:r>
            <w:r w:rsidR="00516CE4" w:rsidRPr="0076653D">
              <w:rPr>
                <w:rFonts w:ascii="Times New Roman" w:hAnsi="Times New Roman" w:cs="Times New Roman"/>
                <w:b/>
                <w:sz w:val="23"/>
                <w:szCs w:val="23"/>
              </w:rPr>
              <w:t>h/</w:t>
            </w:r>
          </w:p>
          <w:p w14:paraId="0EF9D7E1" w14:textId="77777777" w:rsidR="0090507D" w:rsidRPr="00F75028" w:rsidRDefault="00516CE4" w:rsidP="0076653D">
            <w:pPr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75028">
              <w:rPr>
                <w:rFonts w:ascii="Times New Roman" w:hAnsi="Times New Roman" w:cs="Times New Roman"/>
                <w:b/>
              </w:rPr>
              <w:t>semanais</w:t>
            </w:r>
          </w:p>
        </w:tc>
      </w:tr>
    </w:tbl>
    <w:p w14:paraId="38E0EC06" w14:textId="3249A6D4" w:rsidR="000B6A10" w:rsidRPr="0076653D" w:rsidRDefault="006D4564" w:rsidP="0076653D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3"/>
          <w:szCs w:val="23"/>
        </w:rPr>
      </w:pPr>
      <w:r w:rsidRPr="0076653D">
        <w:rPr>
          <w:rFonts w:ascii="Times New Roman" w:hAnsi="Times New Roman" w:cs="Times New Roman"/>
          <w:sz w:val="23"/>
          <w:szCs w:val="23"/>
        </w:rPr>
        <w:t>*</w:t>
      </w:r>
      <w:r w:rsidR="000B6A10" w:rsidRPr="0076653D">
        <w:rPr>
          <w:rFonts w:ascii="Times New Roman" w:hAnsi="Times New Roman" w:cs="Times New Roman"/>
          <w:sz w:val="23"/>
          <w:szCs w:val="23"/>
        </w:rPr>
        <w:t xml:space="preserve">Observação 01 – valor dos vencimentos básicos conforme tabela protocolada sob nº 280/2020, de 21/01/2020. </w:t>
      </w:r>
    </w:p>
    <w:p w14:paraId="50B56CAA" w14:textId="77777777" w:rsidR="006D4564" w:rsidRPr="0076653D" w:rsidRDefault="006D4564" w:rsidP="0076653D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3"/>
          <w:szCs w:val="23"/>
        </w:rPr>
      </w:pPr>
    </w:p>
    <w:p w14:paraId="5B16A566" w14:textId="77777777" w:rsidR="00342801" w:rsidRPr="0076653D" w:rsidRDefault="00342801" w:rsidP="0076653D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3"/>
          <w:szCs w:val="23"/>
        </w:rPr>
      </w:pPr>
      <w:r w:rsidRPr="0076653D">
        <w:rPr>
          <w:rFonts w:ascii="Times New Roman" w:hAnsi="Times New Roman" w:cs="Times New Roman"/>
          <w:b/>
          <w:sz w:val="23"/>
          <w:szCs w:val="23"/>
        </w:rPr>
        <w:t>2.2</w:t>
      </w:r>
      <w:r w:rsidRPr="0076653D">
        <w:rPr>
          <w:rFonts w:ascii="Times New Roman" w:hAnsi="Times New Roman" w:cs="Times New Roman"/>
          <w:sz w:val="23"/>
          <w:szCs w:val="23"/>
        </w:rPr>
        <w:t xml:space="preserve"> </w:t>
      </w:r>
      <w:r w:rsidRPr="0076653D">
        <w:rPr>
          <w:rFonts w:ascii="Times New Roman" w:hAnsi="Times New Roman" w:cs="Times New Roman"/>
          <w:sz w:val="23"/>
          <w:szCs w:val="23"/>
          <w:u w:val="single"/>
        </w:rPr>
        <w:t xml:space="preserve">A carga horária semanal será </w:t>
      </w:r>
      <w:r w:rsidR="00D02CB1" w:rsidRPr="0076653D">
        <w:rPr>
          <w:rFonts w:ascii="Times New Roman" w:hAnsi="Times New Roman" w:cs="Times New Roman"/>
          <w:sz w:val="23"/>
          <w:szCs w:val="23"/>
          <w:u w:val="single"/>
        </w:rPr>
        <w:t xml:space="preserve">conforme determinado </w:t>
      </w:r>
      <w:r w:rsidR="00587598" w:rsidRPr="0076653D">
        <w:rPr>
          <w:rFonts w:ascii="Times New Roman" w:hAnsi="Times New Roman" w:cs="Times New Roman"/>
          <w:sz w:val="23"/>
          <w:szCs w:val="23"/>
          <w:u w:val="single"/>
        </w:rPr>
        <w:t xml:space="preserve">na </w:t>
      </w:r>
      <w:r w:rsidR="00587598" w:rsidRPr="0076653D">
        <w:rPr>
          <w:rFonts w:ascii="Times New Roman" w:hAnsi="Times New Roman" w:cs="Times New Roman"/>
          <w:b/>
          <w:sz w:val="23"/>
          <w:szCs w:val="23"/>
          <w:u w:val="single"/>
        </w:rPr>
        <w:t>Lei específica</w:t>
      </w:r>
      <w:r w:rsidR="00587598" w:rsidRPr="0076653D">
        <w:rPr>
          <w:rFonts w:ascii="Times New Roman" w:hAnsi="Times New Roman" w:cs="Times New Roman"/>
          <w:sz w:val="23"/>
          <w:szCs w:val="23"/>
          <w:u w:val="single"/>
        </w:rPr>
        <w:t xml:space="preserve"> para contratação</w:t>
      </w:r>
      <w:r w:rsidR="00587598" w:rsidRPr="0076653D">
        <w:rPr>
          <w:rFonts w:ascii="Times New Roman" w:hAnsi="Times New Roman" w:cs="Times New Roman"/>
          <w:sz w:val="23"/>
          <w:szCs w:val="23"/>
        </w:rPr>
        <w:t>, de</w:t>
      </w:r>
      <w:r w:rsidR="004D5FE4" w:rsidRPr="0076653D">
        <w:rPr>
          <w:rFonts w:ascii="Times New Roman" w:hAnsi="Times New Roman" w:cs="Times New Roman"/>
          <w:sz w:val="23"/>
          <w:szCs w:val="23"/>
        </w:rPr>
        <w:t>v</w:t>
      </w:r>
      <w:r w:rsidR="00587598" w:rsidRPr="0076653D">
        <w:rPr>
          <w:rFonts w:ascii="Times New Roman" w:hAnsi="Times New Roman" w:cs="Times New Roman"/>
          <w:sz w:val="23"/>
          <w:szCs w:val="23"/>
        </w:rPr>
        <w:t xml:space="preserve">endo ser </w:t>
      </w:r>
      <w:r w:rsidRPr="0076653D">
        <w:rPr>
          <w:rFonts w:ascii="Times New Roman" w:hAnsi="Times New Roman" w:cs="Times New Roman"/>
          <w:sz w:val="23"/>
          <w:szCs w:val="23"/>
        </w:rPr>
        <w:t>desenvolvida diariamente, de acordo com horário definido pela autoridade competente mediante ato próprio.</w:t>
      </w:r>
    </w:p>
    <w:p w14:paraId="0ED42CA0" w14:textId="77777777" w:rsidR="00342801" w:rsidRPr="0076653D" w:rsidRDefault="00342801" w:rsidP="0076653D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3"/>
          <w:szCs w:val="23"/>
        </w:rPr>
      </w:pPr>
    </w:p>
    <w:p w14:paraId="7CC09F2F" w14:textId="77777777" w:rsidR="00342801" w:rsidRPr="0076653D" w:rsidRDefault="00342801" w:rsidP="0076653D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3"/>
          <w:szCs w:val="23"/>
        </w:rPr>
      </w:pPr>
      <w:r w:rsidRPr="0076653D">
        <w:rPr>
          <w:rFonts w:ascii="Times New Roman" w:hAnsi="Times New Roman" w:cs="Times New Roman"/>
          <w:b/>
          <w:sz w:val="23"/>
          <w:szCs w:val="23"/>
        </w:rPr>
        <w:t>2.3</w:t>
      </w:r>
      <w:r w:rsidRPr="0076653D">
        <w:rPr>
          <w:rFonts w:ascii="Times New Roman" w:hAnsi="Times New Roman" w:cs="Times New Roman"/>
          <w:sz w:val="23"/>
          <w:szCs w:val="23"/>
        </w:rPr>
        <w:t xml:space="preserve"> Pelo efetivo exercício da função temporária</w:t>
      </w:r>
      <w:r w:rsidR="00DB1727" w:rsidRPr="0076653D">
        <w:rPr>
          <w:rFonts w:ascii="Times New Roman" w:hAnsi="Times New Roman" w:cs="Times New Roman"/>
          <w:sz w:val="23"/>
          <w:szCs w:val="23"/>
        </w:rPr>
        <w:t xml:space="preserve"> será</w:t>
      </w:r>
      <w:r w:rsidRPr="0076653D">
        <w:rPr>
          <w:rFonts w:ascii="Times New Roman" w:hAnsi="Times New Roman" w:cs="Times New Roman"/>
          <w:sz w:val="23"/>
          <w:szCs w:val="23"/>
        </w:rPr>
        <w:t xml:space="preserve"> pago mensalmente o vencimento fixado </w:t>
      </w:r>
      <w:r w:rsidR="00B711D4" w:rsidRPr="0076653D">
        <w:rPr>
          <w:rFonts w:ascii="Times New Roman" w:hAnsi="Times New Roman" w:cs="Times New Roman"/>
          <w:sz w:val="23"/>
          <w:szCs w:val="23"/>
        </w:rPr>
        <w:t>para cada cargo conforme a carga horária respectiva, de acordo com a tabela do item 2.1</w:t>
      </w:r>
      <w:r w:rsidRPr="0076653D">
        <w:rPr>
          <w:rFonts w:ascii="Times New Roman" w:hAnsi="Times New Roman" w:cs="Times New Roman"/>
          <w:sz w:val="23"/>
          <w:szCs w:val="23"/>
        </w:rPr>
        <w:t xml:space="preserve">, nele compreendendo-se além da efetiva contraprestação pelo trabalho, o descanso semanal remunerado. </w:t>
      </w:r>
    </w:p>
    <w:p w14:paraId="04A7BC99" w14:textId="77777777" w:rsidR="00342801" w:rsidRPr="0076653D" w:rsidRDefault="00342801" w:rsidP="0076653D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3"/>
          <w:szCs w:val="23"/>
        </w:rPr>
      </w:pPr>
    </w:p>
    <w:p w14:paraId="31FAEA10" w14:textId="77777777" w:rsidR="00B711D4" w:rsidRPr="0076653D" w:rsidRDefault="00342801" w:rsidP="0076653D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3"/>
          <w:szCs w:val="23"/>
        </w:rPr>
      </w:pPr>
      <w:r w:rsidRPr="0076653D">
        <w:rPr>
          <w:rFonts w:ascii="Times New Roman" w:hAnsi="Times New Roman" w:cs="Times New Roman"/>
          <w:b/>
          <w:sz w:val="23"/>
          <w:szCs w:val="23"/>
        </w:rPr>
        <w:t xml:space="preserve">2.3.1 </w:t>
      </w:r>
      <w:r w:rsidRPr="0076653D">
        <w:rPr>
          <w:rFonts w:ascii="Times New Roman" w:hAnsi="Times New Roman" w:cs="Times New Roman"/>
          <w:sz w:val="23"/>
          <w:szCs w:val="23"/>
        </w:rPr>
        <w:t xml:space="preserve">Além do vencimento o contratado fará jus </w:t>
      </w:r>
      <w:r w:rsidR="00B711D4" w:rsidRPr="0076653D">
        <w:rPr>
          <w:rFonts w:ascii="Times New Roman" w:hAnsi="Times New Roman" w:cs="Times New Roman"/>
          <w:sz w:val="23"/>
          <w:szCs w:val="23"/>
        </w:rPr>
        <w:t>às</w:t>
      </w:r>
      <w:r w:rsidR="00A6267C" w:rsidRPr="0076653D">
        <w:rPr>
          <w:rFonts w:ascii="Times New Roman" w:hAnsi="Times New Roman" w:cs="Times New Roman"/>
          <w:sz w:val="23"/>
          <w:szCs w:val="23"/>
        </w:rPr>
        <w:t xml:space="preserve"> </w:t>
      </w:r>
      <w:r w:rsidRPr="0076653D">
        <w:rPr>
          <w:rFonts w:ascii="Times New Roman" w:hAnsi="Times New Roman" w:cs="Times New Roman"/>
          <w:sz w:val="23"/>
          <w:szCs w:val="23"/>
        </w:rPr>
        <w:t>vantagens funcionais</w:t>
      </w:r>
      <w:r w:rsidR="00B711D4" w:rsidRPr="0076653D">
        <w:rPr>
          <w:rFonts w:ascii="Times New Roman" w:hAnsi="Times New Roman" w:cs="Times New Roman"/>
          <w:sz w:val="23"/>
          <w:szCs w:val="23"/>
        </w:rPr>
        <w:t xml:space="preserve"> conforme estipulado no artigo 203 e incisos</w:t>
      </w:r>
      <w:r w:rsidR="00E12AFE" w:rsidRPr="0076653D">
        <w:rPr>
          <w:rFonts w:ascii="Times New Roman" w:hAnsi="Times New Roman" w:cs="Times New Roman"/>
          <w:sz w:val="23"/>
          <w:szCs w:val="23"/>
        </w:rPr>
        <w:t xml:space="preserve"> </w:t>
      </w:r>
      <w:r w:rsidR="00B711D4" w:rsidRPr="0076653D">
        <w:rPr>
          <w:rFonts w:ascii="Times New Roman" w:hAnsi="Times New Roman" w:cs="Times New Roman"/>
          <w:sz w:val="23"/>
          <w:szCs w:val="23"/>
        </w:rPr>
        <w:t xml:space="preserve">do Regime Jurídico dos Servidores Municipais. </w:t>
      </w:r>
    </w:p>
    <w:p w14:paraId="01F22F4C" w14:textId="77777777" w:rsidR="00B711D4" w:rsidRPr="0076653D" w:rsidRDefault="00B711D4" w:rsidP="0076653D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3"/>
          <w:szCs w:val="23"/>
        </w:rPr>
      </w:pPr>
    </w:p>
    <w:p w14:paraId="430D3506" w14:textId="77777777" w:rsidR="00342801" w:rsidRPr="0076653D" w:rsidRDefault="00342801" w:rsidP="0076653D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3"/>
          <w:szCs w:val="23"/>
        </w:rPr>
      </w:pPr>
      <w:r w:rsidRPr="0076653D">
        <w:rPr>
          <w:rFonts w:ascii="Times New Roman" w:hAnsi="Times New Roman" w:cs="Times New Roman"/>
          <w:b/>
          <w:bCs/>
          <w:sz w:val="23"/>
          <w:szCs w:val="23"/>
        </w:rPr>
        <w:t>2.3.2</w:t>
      </w:r>
      <w:r w:rsidRPr="0076653D">
        <w:rPr>
          <w:rFonts w:ascii="Times New Roman" w:hAnsi="Times New Roman" w:cs="Times New Roman"/>
          <w:sz w:val="23"/>
          <w:szCs w:val="23"/>
        </w:rPr>
        <w:t xml:space="preserve"> Sobre o valor total da remuneração incidirão os descontos fiscais e previdenciários.</w:t>
      </w:r>
    </w:p>
    <w:p w14:paraId="6CB80CC8" w14:textId="77777777" w:rsidR="00B711D4" w:rsidRPr="0076653D" w:rsidRDefault="00B711D4" w:rsidP="0076653D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3"/>
          <w:szCs w:val="23"/>
        </w:rPr>
      </w:pPr>
    </w:p>
    <w:p w14:paraId="6BCF512F" w14:textId="77777777" w:rsidR="00342801" w:rsidRPr="0076653D" w:rsidRDefault="00F06BA3" w:rsidP="0076653D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3"/>
          <w:szCs w:val="23"/>
        </w:rPr>
      </w:pPr>
      <w:r w:rsidRPr="0076653D">
        <w:rPr>
          <w:rFonts w:ascii="Times New Roman" w:hAnsi="Times New Roman" w:cs="Times New Roman"/>
          <w:b/>
          <w:sz w:val="23"/>
          <w:szCs w:val="23"/>
        </w:rPr>
        <w:t>2.3.4</w:t>
      </w:r>
      <w:r w:rsidR="00342801" w:rsidRPr="0076653D">
        <w:rPr>
          <w:rFonts w:ascii="Times New Roman" w:hAnsi="Times New Roman" w:cs="Times New Roman"/>
          <w:sz w:val="23"/>
          <w:szCs w:val="23"/>
        </w:rPr>
        <w:t xml:space="preserve"> Os deveres e proibições aplicadas ao contratado correspondem àqueles estabelecidos para os demais servidores estatutários </w:t>
      </w:r>
      <w:r w:rsidR="00B711D4" w:rsidRPr="0076653D">
        <w:rPr>
          <w:rFonts w:ascii="Times New Roman" w:hAnsi="Times New Roman" w:cs="Times New Roman"/>
          <w:sz w:val="23"/>
          <w:szCs w:val="23"/>
        </w:rPr>
        <w:t xml:space="preserve">de acordo com o Título V </w:t>
      </w:r>
      <w:r w:rsidR="00342801" w:rsidRPr="0076653D">
        <w:rPr>
          <w:rFonts w:ascii="Times New Roman" w:hAnsi="Times New Roman" w:cs="Times New Roman"/>
          <w:sz w:val="23"/>
          <w:szCs w:val="23"/>
        </w:rPr>
        <w:t>do Regime Jurídico</w:t>
      </w:r>
      <w:r w:rsidRPr="0076653D">
        <w:rPr>
          <w:rFonts w:ascii="Times New Roman" w:hAnsi="Times New Roman" w:cs="Times New Roman"/>
          <w:sz w:val="23"/>
          <w:szCs w:val="23"/>
        </w:rPr>
        <w:t xml:space="preserve"> dos Servidores Municipais</w:t>
      </w:r>
      <w:r w:rsidR="00342801" w:rsidRPr="0076653D">
        <w:rPr>
          <w:rFonts w:ascii="Times New Roman" w:hAnsi="Times New Roman" w:cs="Times New Roman"/>
          <w:sz w:val="23"/>
          <w:szCs w:val="23"/>
        </w:rPr>
        <w:t xml:space="preserve">, sendo a apuração processada na forma do Regime Disciplinar do mesmo Diploma, no que couber. </w:t>
      </w:r>
    </w:p>
    <w:p w14:paraId="0B6A7416" w14:textId="77777777" w:rsidR="00342801" w:rsidRPr="0076653D" w:rsidRDefault="00342801" w:rsidP="0076653D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3"/>
          <w:szCs w:val="23"/>
        </w:rPr>
      </w:pPr>
      <w:r w:rsidRPr="0076653D">
        <w:rPr>
          <w:rFonts w:ascii="Times New Roman" w:hAnsi="Times New Roman" w:cs="Times New Roman"/>
          <w:sz w:val="23"/>
          <w:szCs w:val="23"/>
        </w:rPr>
        <w:t xml:space="preserve"> </w:t>
      </w:r>
    </w:p>
    <w:p w14:paraId="0DF414C9" w14:textId="77777777" w:rsidR="00342801" w:rsidRPr="0076653D" w:rsidRDefault="00342801" w:rsidP="0076653D">
      <w:pPr>
        <w:tabs>
          <w:tab w:val="left" w:pos="709"/>
        </w:tabs>
        <w:spacing w:before="119" w:after="0"/>
        <w:jc w:val="both"/>
        <w:rPr>
          <w:rFonts w:ascii="Times New Roman" w:hAnsi="Times New Roman" w:cs="Times New Roman"/>
          <w:b/>
          <w:sz w:val="23"/>
          <w:szCs w:val="23"/>
        </w:rPr>
      </w:pPr>
      <w:r w:rsidRPr="0076653D">
        <w:rPr>
          <w:rFonts w:ascii="Times New Roman" w:hAnsi="Times New Roman" w:cs="Times New Roman"/>
          <w:b/>
          <w:sz w:val="23"/>
          <w:szCs w:val="23"/>
        </w:rPr>
        <w:t>3. INSCRIÇÕES</w:t>
      </w:r>
    </w:p>
    <w:p w14:paraId="67CE1D9D" w14:textId="337C3685" w:rsidR="00342801" w:rsidRPr="007D28AD" w:rsidRDefault="00342801" w:rsidP="0076653D">
      <w:pPr>
        <w:pStyle w:val="Corpodetexto"/>
        <w:tabs>
          <w:tab w:val="left" w:pos="1418"/>
          <w:tab w:val="right" w:pos="5008"/>
          <w:tab w:val="right" w:pos="5575"/>
          <w:tab w:val="right" w:pos="5859"/>
          <w:tab w:val="left" w:pos="6993"/>
        </w:tabs>
        <w:spacing w:after="0" w:line="276" w:lineRule="auto"/>
        <w:ind w:left="0"/>
        <w:rPr>
          <w:rFonts w:ascii="Times New Roman" w:hAnsi="Times New Roman"/>
          <w:b/>
          <w:bCs/>
          <w:sz w:val="23"/>
          <w:szCs w:val="23"/>
        </w:rPr>
      </w:pPr>
      <w:r w:rsidRPr="0076653D">
        <w:rPr>
          <w:rFonts w:ascii="Times New Roman" w:hAnsi="Times New Roman"/>
          <w:b/>
          <w:sz w:val="23"/>
          <w:szCs w:val="23"/>
        </w:rPr>
        <w:t>3.1</w:t>
      </w:r>
      <w:r w:rsidRPr="0076653D">
        <w:rPr>
          <w:rFonts w:ascii="Times New Roman" w:hAnsi="Times New Roman"/>
          <w:sz w:val="23"/>
          <w:szCs w:val="23"/>
        </w:rPr>
        <w:t xml:space="preserve"> As inscrições serão recebidas exclusivamente </w:t>
      </w:r>
      <w:r w:rsidR="00BA023C" w:rsidRPr="0076653D">
        <w:rPr>
          <w:rFonts w:ascii="Times New Roman" w:hAnsi="Times New Roman"/>
          <w:sz w:val="23"/>
          <w:szCs w:val="23"/>
        </w:rPr>
        <w:t>junto à recepção da Prefeitura Municipal</w:t>
      </w:r>
      <w:r w:rsidRPr="0076653D">
        <w:rPr>
          <w:rFonts w:ascii="Times New Roman" w:hAnsi="Times New Roman"/>
          <w:sz w:val="23"/>
          <w:szCs w:val="23"/>
        </w:rPr>
        <w:t xml:space="preserve">, </w:t>
      </w:r>
      <w:r w:rsidR="00BA023C" w:rsidRPr="0076653D">
        <w:rPr>
          <w:rFonts w:ascii="Times New Roman" w:hAnsi="Times New Roman"/>
          <w:sz w:val="23"/>
          <w:szCs w:val="23"/>
        </w:rPr>
        <w:t>na</w:t>
      </w:r>
      <w:r w:rsidRPr="0076653D">
        <w:rPr>
          <w:rFonts w:ascii="Times New Roman" w:hAnsi="Times New Roman"/>
          <w:sz w:val="23"/>
          <w:szCs w:val="23"/>
        </w:rPr>
        <w:t xml:space="preserve"> sede do Município, sito à Rua</w:t>
      </w:r>
      <w:r w:rsidR="0059155D" w:rsidRPr="0076653D">
        <w:rPr>
          <w:rFonts w:ascii="Times New Roman" w:hAnsi="Times New Roman"/>
          <w:sz w:val="23"/>
          <w:szCs w:val="23"/>
        </w:rPr>
        <w:t xml:space="preserve"> Boa Vista, 265</w:t>
      </w:r>
      <w:r w:rsidRPr="0076653D">
        <w:rPr>
          <w:rFonts w:ascii="Times New Roman" w:hAnsi="Times New Roman"/>
          <w:sz w:val="23"/>
          <w:szCs w:val="23"/>
        </w:rPr>
        <w:t xml:space="preserve">, no </w:t>
      </w:r>
      <w:r w:rsidR="004C3A70" w:rsidRPr="0076653D">
        <w:rPr>
          <w:rFonts w:ascii="Times New Roman" w:hAnsi="Times New Roman"/>
          <w:sz w:val="23"/>
          <w:szCs w:val="23"/>
        </w:rPr>
        <w:t xml:space="preserve">horário das </w:t>
      </w:r>
      <w:r w:rsidR="00E3248A" w:rsidRPr="0076653D">
        <w:rPr>
          <w:rFonts w:ascii="Times New Roman" w:hAnsi="Times New Roman"/>
          <w:sz w:val="23"/>
          <w:szCs w:val="23"/>
        </w:rPr>
        <w:t>08h09min às 11h30min e 13h30min às 16h45min</w:t>
      </w:r>
      <w:r w:rsidR="004C3A70" w:rsidRPr="0076653D">
        <w:rPr>
          <w:rFonts w:ascii="Times New Roman" w:hAnsi="Times New Roman"/>
          <w:sz w:val="23"/>
          <w:szCs w:val="23"/>
        </w:rPr>
        <w:t xml:space="preserve">, com </w:t>
      </w:r>
      <w:r w:rsidR="004C3A70" w:rsidRPr="007D28AD">
        <w:rPr>
          <w:rFonts w:ascii="Times New Roman" w:hAnsi="Times New Roman"/>
          <w:b/>
          <w:bCs/>
          <w:sz w:val="23"/>
          <w:szCs w:val="23"/>
        </w:rPr>
        <w:t xml:space="preserve">início no dia </w:t>
      </w:r>
      <w:r w:rsidR="007D28AD" w:rsidRPr="007D28AD">
        <w:rPr>
          <w:rFonts w:ascii="Times New Roman" w:hAnsi="Times New Roman"/>
          <w:b/>
          <w:bCs/>
          <w:sz w:val="23"/>
          <w:szCs w:val="23"/>
        </w:rPr>
        <w:t>11/11</w:t>
      </w:r>
      <w:r w:rsidR="003548C7" w:rsidRPr="007D28AD">
        <w:rPr>
          <w:rFonts w:ascii="Times New Roman" w:hAnsi="Times New Roman"/>
          <w:b/>
          <w:bCs/>
          <w:sz w:val="23"/>
          <w:szCs w:val="23"/>
        </w:rPr>
        <w:t>/</w:t>
      </w:r>
      <w:r w:rsidR="00E0200F" w:rsidRPr="007D28AD">
        <w:rPr>
          <w:rFonts w:ascii="Times New Roman" w:hAnsi="Times New Roman"/>
          <w:b/>
          <w:bCs/>
          <w:sz w:val="23"/>
          <w:szCs w:val="23"/>
        </w:rPr>
        <w:t>2021</w:t>
      </w:r>
      <w:r w:rsidR="00E3248A" w:rsidRPr="007D28AD">
        <w:rPr>
          <w:rFonts w:ascii="Times New Roman" w:hAnsi="Times New Roman"/>
          <w:b/>
          <w:bCs/>
          <w:sz w:val="23"/>
          <w:szCs w:val="23"/>
        </w:rPr>
        <w:t xml:space="preserve"> a</w:t>
      </w:r>
      <w:r w:rsidR="004C3A70" w:rsidRPr="007D28AD">
        <w:rPr>
          <w:rFonts w:ascii="Times New Roman" w:hAnsi="Times New Roman"/>
          <w:b/>
          <w:bCs/>
          <w:sz w:val="23"/>
          <w:szCs w:val="23"/>
        </w:rPr>
        <w:t>té o dia</w:t>
      </w:r>
      <w:r w:rsidR="00E0200F" w:rsidRPr="007D28AD">
        <w:rPr>
          <w:rFonts w:ascii="Times New Roman" w:hAnsi="Times New Roman"/>
          <w:b/>
          <w:bCs/>
          <w:sz w:val="23"/>
          <w:szCs w:val="23"/>
        </w:rPr>
        <w:t xml:space="preserve"> </w:t>
      </w:r>
      <w:r w:rsidR="00FA530D">
        <w:rPr>
          <w:rFonts w:ascii="Times New Roman" w:hAnsi="Times New Roman"/>
          <w:b/>
          <w:bCs/>
          <w:sz w:val="23"/>
          <w:szCs w:val="23"/>
        </w:rPr>
        <w:t>22</w:t>
      </w:r>
      <w:r w:rsidR="007D28AD" w:rsidRPr="007D28AD">
        <w:rPr>
          <w:rFonts w:ascii="Times New Roman" w:hAnsi="Times New Roman"/>
          <w:b/>
          <w:bCs/>
          <w:sz w:val="23"/>
          <w:szCs w:val="23"/>
        </w:rPr>
        <w:t>/11</w:t>
      </w:r>
      <w:r w:rsidR="003548C7" w:rsidRPr="007D28AD">
        <w:rPr>
          <w:rFonts w:ascii="Times New Roman" w:hAnsi="Times New Roman"/>
          <w:b/>
          <w:bCs/>
          <w:sz w:val="23"/>
          <w:szCs w:val="23"/>
        </w:rPr>
        <w:t>/</w:t>
      </w:r>
      <w:r w:rsidR="00E0200F" w:rsidRPr="007D28AD">
        <w:rPr>
          <w:rFonts w:ascii="Times New Roman" w:hAnsi="Times New Roman"/>
          <w:b/>
          <w:bCs/>
          <w:sz w:val="23"/>
          <w:szCs w:val="23"/>
        </w:rPr>
        <w:t>2021</w:t>
      </w:r>
      <w:r w:rsidR="004C3A70" w:rsidRPr="007D28AD">
        <w:rPr>
          <w:rFonts w:ascii="Times New Roman" w:hAnsi="Times New Roman"/>
          <w:b/>
          <w:bCs/>
          <w:sz w:val="23"/>
          <w:szCs w:val="23"/>
        </w:rPr>
        <w:t xml:space="preserve">. </w:t>
      </w:r>
    </w:p>
    <w:p w14:paraId="6952EB85" w14:textId="77777777" w:rsidR="00342801" w:rsidRPr="0076653D" w:rsidRDefault="00342801" w:rsidP="0076653D">
      <w:pPr>
        <w:pStyle w:val="Corpodetexto"/>
        <w:tabs>
          <w:tab w:val="left" w:pos="1418"/>
          <w:tab w:val="right" w:pos="5008"/>
          <w:tab w:val="right" w:pos="5575"/>
          <w:tab w:val="right" w:pos="5859"/>
          <w:tab w:val="left" w:pos="6993"/>
        </w:tabs>
        <w:spacing w:after="0" w:line="276" w:lineRule="auto"/>
        <w:ind w:left="0"/>
        <w:rPr>
          <w:rFonts w:ascii="Times New Roman" w:hAnsi="Times New Roman"/>
          <w:sz w:val="23"/>
          <w:szCs w:val="23"/>
        </w:rPr>
      </w:pPr>
      <w:r w:rsidRPr="0076653D">
        <w:rPr>
          <w:rFonts w:ascii="Times New Roman" w:hAnsi="Times New Roman"/>
          <w:b/>
          <w:sz w:val="23"/>
          <w:szCs w:val="23"/>
        </w:rPr>
        <w:t>3.1.1</w:t>
      </w:r>
      <w:r w:rsidRPr="0076653D">
        <w:rPr>
          <w:rFonts w:ascii="Times New Roman" w:hAnsi="Times New Roman"/>
          <w:sz w:val="23"/>
          <w:szCs w:val="23"/>
        </w:rPr>
        <w:t xml:space="preserve"> Não serão aceitas inscrições fora de prazo.</w:t>
      </w:r>
    </w:p>
    <w:p w14:paraId="2D224534" w14:textId="77777777" w:rsidR="00342801" w:rsidRPr="0076653D" w:rsidRDefault="00342801" w:rsidP="0076653D">
      <w:pPr>
        <w:tabs>
          <w:tab w:val="left" w:pos="4253"/>
        </w:tabs>
        <w:spacing w:after="0"/>
        <w:jc w:val="both"/>
        <w:rPr>
          <w:rFonts w:ascii="Times New Roman" w:hAnsi="Times New Roman" w:cs="Times New Roman"/>
          <w:sz w:val="23"/>
          <w:szCs w:val="23"/>
        </w:rPr>
      </w:pPr>
    </w:p>
    <w:p w14:paraId="16C5A759" w14:textId="77777777" w:rsidR="00342801" w:rsidRPr="0076653D" w:rsidRDefault="00342801" w:rsidP="0076653D">
      <w:pPr>
        <w:tabs>
          <w:tab w:val="left" w:pos="4253"/>
        </w:tabs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sz w:val="23"/>
          <w:szCs w:val="23"/>
        </w:rPr>
        <w:t xml:space="preserve">3.2 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>A inscrição do candidato implicará o conhecimento prévio e a tácita aceitação das presentes instruções e normas estabelecidas neste Edital.</w:t>
      </w:r>
    </w:p>
    <w:p w14:paraId="37B1B170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36F0E0B1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3.3 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>As inscrições serão gratuitas.</w:t>
      </w:r>
    </w:p>
    <w:p w14:paraId="51E8B952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14:paraId="681A6284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b/>
          <w:sz w:val="23"/>
          <w:szCs w:val="23"/>
        </w:rPr>
      </w:pPr>
      <w:r w:rsidRPr="0076653D">
        <w:rPr>
          <w:rFonts w:ascii="Times New Roman" w:hAnsi="Times New Roman" w:cs="Times New Roman"/>
          <w:b/>
          <w:color w:val="000000"/>
          <w:sz w:val="23"/>
          <w:szCs w:val="23"/>
        </w:rPr>
        <w:t>4.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6653D">
        <w:rPr>
          <w:rFonts w:ascii="Times New Roman" w:hAnsi="Times New Roman" w:cs="Times New Roman"/>
          <w:b/>
          <w:sz w:val="23"/>
          <w:szCs w:val="23"/>
        </w:rPr>
        <w:t>CONDIÇÕES PARA A INSCRIÇÃO</w:t>
      </w:r>
    </w:p>
    <w:p w14:paraId="3FFB1983" w14:textId="77777777" w:rsidR="004C3A70" w:rsidRPr="0076653D" w:rsidRDefault="004C3A70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24EA0907" w14:textId="77777777" w:rsidR="00BA023C" w:rsidRPr="0076653D" w:rsidRDefault="00BA023C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color w:val="000000"/>
          <w:sz w:val="23"/>
          <w:szCs w:val="23"/>
        </w:rPr>
        <w:t>4.1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Para inscrever-se no Processo Seletivo Simplificado, o candidato deverá comparecer pessoalmente ao endereço e nos horários e prazos indicados no item 3.1, ou por intermédio de procurador munido de instrumento público ou particular de mandato (com poderes especiais para realizar a sua inscrição no Processo Seletivo Simplificado), apresentando, em ambos os casos, os seguintes documentos:</w:t>
      </w:r>
    </w:p>
    <w:p w14:paraId="41691654" w14:textId="77777777" w:rsidR="00BA023C" w:rsidRPr="0076653D" w:rsidRDefault="00BA023C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778A649C" w14:textId="77777777" w:rsidR="00BA023C" w:rsidRPr="0076653D" w:rsidRDefault="00BA023C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color w:val="000000"/>
          <w:sz w:val="23"/>
          <w:szCs w:val="23"/>
        </w:rPr>
        <w:t>4.1.1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Cópia autenticada ou original e cópia simples de documento de identidade oficial com foto, quais sejam: carteiras ou cédulas de identidades expedidas pelas Secretarias de Segurança Pública, pelas Forças Armadas, pela Polícia Militar, pelo Ministério das Relações Exteriores; Cédulas de Identidade fornecidas por Órgãos ou 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lastRenderedPageBreak/>
        <w:t>Conselhos de Classe que, por força de Lei Federal, valem como documento de identidade, como por exemplo, as da OAB, CREA, CRM, CRC etc.; Certificado de Reservista; Passaporte; Carteira de Trabalho e Previdência Social, bem como Carteira Nacional de Habilitação (com fotografia, na forma da Lei nº 9.503/97, artigo 15).</w:t>
      </w:r>
    </w:p>
    <w:p w14:paraId="1342BB8C" w14:textId="77777777" w:rsidR="00BA023C" w:rsidRPr="0076653D" w:rsidRDefault="00BA023C" w:rsidP="0076653D">
      <w:pPr>
        <w:autoSpaceDE w:val="0"/>
        <w:spacing w:after="0"/>
        <w:jc w:val="both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14:paraId="02219B8A" w14:textId="77777777" w:rsidR="00BA023C" w:rsidRPr="0076653D" w:rsidRDefault="00BA023C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4.1.2 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Currículo profissional de acordo com o modelo apresentado no Anexo I do presente edital, devidamente preenchido e assinado, </w:t>
      </w:r>
      <w:r w:rsidRPr="0076653D">
        <w:rPr>
          <w:rFonts w:ascii="Times New Roman" w:hAnsi="Times New Roman" w:cs="Times New Roman"/>
          <w:b/>
          <w:bCs/>
          <w:color w:val="000000"/>
          <w:sz w:val="23"/>
          <w:szCs w:val="23"/>
          <w:u w:val="single"/>
        </w:rPr>
        <w:t>acompanhado de cópia autenticada ou original e cópia simples dos títulos que comprovam as informações contidas no currículo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. Observa-se que as cópias e autenticações são de responsabilidade do candidato.  </w:t>
      </w:r>
    </w:p>
    <w:p w14:paraId="5E58C104" w14:textId="77777777" w:rsidR="00BA023C" w:rsidRPr="0076653D" w:rsidRDefault="00BA023C" w:rsidP="0076653D">
      <w:pPr>
        <w:autoSpaceDE w:val="0"/>
        <w:spacing w:after="0"/>
        <w:jc w:val="both"/>
        <w:rPr>
          <w:rFonts w:ascii="Times New Roman" w:hAnsi="Times New Roman" w:cs="Times New Roman"/>
          <w:b/>
          <w:bCs/>
          <w:sz w:val="23"/>
          <w:szCs w:val="23"/>
          <w:shd w:val="clear" w:color="auto" w:fill="FFFF00"/>
        </w:rPr>
      </w:pPr>
    </w:p>
    <w:p w14:paraId="0DF1A607" w14:textId="77777777" w:rsidR="00BA023C" w:rsidRPr="0076653D" w:rsidRDefault="00BA023C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bCs/>
          <w:color w:val="000000"/>
          <w:sz w:val="23"/>
          <w:szCs w:val="23"/>
        </w:rPr>
        <w:t>4.2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Os documentos poderão ser autenticados no ato da inscrição pelos servidores que receber a inscrição, desde que o candidato apresente para conferência os originais juntamente com a cópia.</w:t>
      </w:r>
    </w:p>
    <w:p w14:paraId="0A7B106C" w14:textId="77777777" w:rsidR="00BA023C" w:rsidRPr="0076653D" w:rsidRDefault="00BA023C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2E31A35A" w14:textId="77777777" w:rsidR="00BA023C" w:rsidRPr="0076653D" w:rsidRDefault="00BA023C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color w:val="000000"/>
          <w:sz w:val="23"/>
          <w:szCs w:val="23"/>
        </w:rPr>
        <w:t>4.3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Os documentos apresentados são de inteira responsabilidade dos candidatos, descabendo por parte dos servidores qualquer pré-julgamento acerca da falta de documentos.</w:t>
      </w:r>
    </w:p>
    <w:p w14:paraId="6E3235B5" w14:textId="77777777" w:rsidR="00B65A7B" w:rsidRPr="0076653D" w:rsidRDefault="00B65A7B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17435E7D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0E8C8D19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color w:val="000000"/>
          <w:sz w:val="23"/>
          <w:szCs w:val="23"/>
        </w:rPr>
        <w:t>5. HOMOLOGAÇÃO DAS INSCRIÇÕES</w:t>
      </w:r>
    </w:p>
    <w:p w14:paraId="410DA796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43E3057A" w14:textId="5F9C8719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 w:rsidRPr="0076653D">
        <w:rPr>
          <w:rFonts w:ascii="Times New Roman" w:hAnsi="Times New Roman" w:cs="Times New Roman"/>
          <w:b/>
          <w:color w:val="000000"/>
          <w:sz w:val="23"/>
          <w:szCs w:val="23"/>
        </w:rPr>
        <w:t>5.1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81758F"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>Encerrado</w:t>
      </w:r>
      <w:proofErr w:type="gramEnd"/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o prazo fixado pelo item 3.1, a Comissão publicará, no painel de publicações oficiais da Prefeitura Municipal e em meio eletrônico, se houver, no prazo de um dia</w:t>
      </w:r>
      <w:r w:rsidR="00BA023C"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útil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>, edital contendo a relação nominal dos candidatos que tiveram suas inscrições homologadas.</w:t>
      </w:r>
    </w:p>
    <w:p w14:paraId="7755E6F1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14:paraId="3589B2A6" w14:textId="7E8D542D" w:rsidR="0081758F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color w:val="000000"/>
          <w:sz w:val="23"/>
          <w:szCs w:val="23"/>
        </w:rPr>
        <w:t>5.2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Os candidatos que não tiveram as suas inscrições homologadas poderão interpor recursos escritos perante a Comissão, no prazo de um dia</w:t>
      </w:r>
      <w:r w:rsidR="00BA023C"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útil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>, mediante a apresentação das razões que ampararem a sua irresignação.</w:t>
      </w:r>
    </w:p>
    <w:p w14:paraId="7E9750F5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0E09D239" w14:textId="32D5BB3B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color w:val="000000"/>
          <w:sz w:val="23"/>
          <w:szCs w:val="23"/>
        </w:rPr>
        <w:t>5.2.1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No prazo de um dia</w:t>
      </w:r>
      <w:r w:rsidR="00BA023C"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útil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, a Comissão, apreciando o recurso, poderá reconsiderar sua decisão, hipótese na qual o nome do candidato passará a constar no rol de inscrições homologadas.  </w:t>
      </w:r>
    </w:p>
    <w:p w14:paraId="29D29B11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0F93A429" w14:textId="7CEC3C2C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bCs/>
          <w:color w:val="000000"/>
          <w:sz w:val="23"/>
          <w:szCs w:val="23"/>
        </w:rPr>
        <w:t>5.2.3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Sendo mantida a decisão da Comissão, o recurso será encaminhado ao Prefeito Municipal para julgamento, no prazo de um dia</w:t>
      </w:r>
      <w:r w:rsidR="00BA023C"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útil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>, cuja decisão deverá ser motivada.</w:t>
      </w:r>
    </w:p>
    <w:p w14:paraId="2E0D693A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538A8F9D" w14:textId="3C91CA70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sz w:val="23"/>
          <w:szCs w:val="23"/>
        </w:rPr>
      </w:pPr>
      <w:r w:rsidRPr="0076653D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5.2.4 </w:t>
      </w:r>
      <w:r w:rsidRPr="0076653D">
        <w:rPr>
          <w:rFonts w:ascii="Times New Roman" w:hAnsi="Times New Roman" w:cs="Times New Roman"/>
          <w:sz w:val="23"/>
          <w:szCs w:val="23"/>
        </w:rPr>
        <w:t>A lista final de inscrições homologadas será publicada na forma do item 5.1, no prazo de um dia</w:t>
      </w:r>
      <w:r w:rsidR="00BA023C" w:rsidRPr="0076653D">
        <w:rPr>
          <w:rFonts w:ascii="Times New Roman" w:hAnsi="Times New Roman" w:cs="Times New Roman"/>
          <w:sz w:val="23"/>
          <w:szCs w:val="23"/>
        </w:rPr>
        <w:t xml:space="preserve"> útil</w:t>
      </w:r>
      <w:r w:rsidRPr="0076653D">
        <w:rPr>
          <w:rFonts w:ascii="Times New Roman" w:hAnsi="Times New Roman" w:cs="Times New Roman"/>
          <w:sz w:val="23"/>
          <w:szCs w:val="23"/>
        </w:rPr>
        <w:t>, após a decisão dos recursos.</w:t>
      </w:r>
    </w:p>
    <w:p w14:paraId="05B4670F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74E268F0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color w:val="000000"/>
          <w:sz w:val="23"/>
          <w:szCs w:val="23"/>
        </w:rPr>
        <w:t>6. FORMATAÇÃO DOS CURRÍCULOS</w:t>
      </w:r>
    </w:p>
    <w:p w14:paraId="2CE0ABC3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14:paraId="381DBC26" w14:textId="77777777" w:rsidR="0037726B" w:rsidRPr="0076653D" w:rsidRDefault="0037726B" w:rsidP="0037726B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color w:val="000000"/>
          <w:sz w:val="23"/>
          <w:szCs w:val="23"/>
        </w:rPr>
        <w:t>6.1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O currículo profissional deverá ser preenchido pelo candidato nos moldes do Anexo I do presente Edital. </w:t>
      </w:r>
    </w:p>
    <w:p w14:paraId="67C7CF53" w14:textId="77777777" w:rsidR="0037726B" w:rsidRPr="0076653D" w:rsidRDefault="0037726B" w:rsidP="0037726B">
      <w:pPr>
        <w:autoSpaceDE w:val="0"/>
        <w:spacing w:after="0"/>
        <w:jc w:val="both"/>
        <w:rPr>
          <w:rFonts w:ascii="Times New Roman" w:hAnsi="Times New Roman" w:cs="Times New Roman"/>
          <w:b/>
          <w:bCs/>
          <w:sz w:val="23"/>
          <w:szCs w:val="23"/>
          <w:shd w:val="clear" w:color="auto" w:fill="FFFF00"/>
        </w:rPr>
      </w:pPr>
    </w:p>
    <w:p w14:paraId="776994F7" w14:textId="77777777" w:rsidR="0037726B" w:rsidRPr="0076653D" w:rsidRDefault="0037726B" w:rsidP="0037726B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6.2 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>A escolaridade exigida para o desempenho da função não será objeto de avaliação.</w:t>
      </w:r>
    </w:p>
    <w:p w14:paraId="2884C490" w14:textId="77777777" w:rsidR="0037726B" w:rsidRPr="0076653D" w:rsidRDefault="0037726B" w:rsidP="0037726B">
      <w:pPr>
        <w:autoSpaceDE w:val="0"/>
        <w:spacing w:after="0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14:paraId="08759378" w14:textId="77777777" w:rsidR="0037726B" w:rsidRPr="0076653D" w:rsidRDefault="0037726B" w:rsidP="0037726B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bCs/>
          <w:color w:val="000000"/>
          <w:sz w:val="23"/>
          <w:szCs w:val="23"/>
        </w:rPr>
        <w:t>6.3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Somente serão considerados os títulos expedidos por pessoas jurídicas, de direito público ou privado, que atenderem os critérios definidos neste Edital.</w:t>
      </w:r>
    </w:p>
    <w:p w14:paraId="21A71D31" w14:textId="77777777" w:rsidR="0037726B" w:rsidRPr="0076653D" w:rsidRDefault="0037726B" w:rsidP="0037726B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231795ED" w14:textId="77777777" w:rsidR="0037726B" w:rsidRPr="0076653D" w:rsidRDefault="0037726B" w:rsidP="0037726B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color w:val="000000"/>
          <w:sz w:val="23"/>
          <w:szCs w:val="23"/>
        </w:rPr>
        <w:t>6.4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Os títulos oriundos de cursos online deverão ter chave de validação para conferência da veracidade das informações.  </w:t>
      </w:r>
    </w:p>
    <w:p w14:paraId="5ADF769E" w14:textId="77777777" w:rsidR="0037726B" w:rsidRPr="0076653D" w:rsidRDefault="0037726B" w:rsidP="0037726B">
      <w:pPr>
        <w:autoSpaceDE w:val="0"/>
        <w:spacing w:after="0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14:paraId="49D67D37" w14:textId="77777777" w:rsidR="0037726B" w:rsidRPr="0076653D" w:rsidRDefault="0037726B" w:rsidP="0037726B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bCs/>
          <w:color w:val="000000"/>
          <w:sz w:val="23"/>
          <w:szCs w:val="23"/>
        </w:rPr>
        <w:t>6.5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Nenhum título receberá dupla valoração.</w:t>
      </w:r>
    </w:p>
    <w:p w14:paraId="448E7D73" w14:textId="77777777" w:rsidR="0037726B" w:rsidRPr="006C212D" w:rsidRDefault="0037726B" w:rsidP="0037726B">
      <w:pPr>
        <w:autoSpaceDE w:val="0"/>
        <w:spacing w:after="0"/>
        <w:jc w:val="both"/>
        <w:rPr>
          <w:rFonts w:ascii="Times New Roman" w:hAnsi="Times New Roman" w:cs="Times New Roman"/>
          <w:sz w:val="23"/>
          <w:szCs w:val="23"/>
        </w:rPr>
      </w:pPr>
    </w:p>
    <w:p w14:paraId="296F6FC8" w14:textId="79A826BD" w:rsidR="0037726B" w:rsidRPr="006C212D" w:rsidRDefault="0037726B" w:rsidP="0037726B">
      <w:pPr>
        <w:autoSpaceDE w:val="0"/>
        <w:spacing w:after="0"/>
        <w:jc w:val="both"/>
        <w:rPr>
          <w:rFonts w:ascii="Times New Roman" w:hAnsi="Times New Roman" w:cs="Times New Roman"/>
          <w:sz w:val="23"/>
          <w:szCs w:val="23"/>
        </w:rPr>
      </w:pPr>
      <w:r w:rsidRPr="006C212D">
        <w:rPr>
          <w:rFonts w:ascii="Times New Roman" w:hAnsi="Times New Roman" w:cs="Times New Roman"/>
          <w:b/>
          <w:bCs/>
          <w:sz w:val="23"/>
          <w:szCs w:val="23"/>
        </w:rPr>
        <w:t>6.6</w:t>
      </w:r>
      <w:r w:rsidRPr="006C212D">
        <w:rPr>
          <w:rFonts w:ascii="Times New Roman" w:hAnsi="Times New Roman" w:cs="Times New Roman"/>
          <w:sz w:val="23"/>
          <w:szCs w:val="23"/>
        </w:rPr>
        <w:t xml:space="preserve"> Não serão considerados os cursos concluídos </w:t>
      </w:r>
      <w:r w:rsidR="00AC0E5D">
        <w:rPr>
          <w:rFonts w:ascii="Times New Roman" w:hAnsi="Times New Roman" w:cs="Times New Roman"/>
          <w:sz w:val="23"/>
          <w:szCs w:val="23"/>
        </w:rPr>
        <w:t>na</w:t>
      </w:r>
      <w:r w:rsidRPr="0009698E">
        <w:rPr>
          <w:rFonts w:ascii="Times New Roman" w:hAnsi="Times New Roman" w:cs="Times New Roman"/>
          <w:sz w:val="23"/>
          <w:szCs w:val="23"/>
        </w:rPr>
        <w:t xml:space="preserve"> data de abertura deste Edital</w:t>
      </w:r>
      <w:r w:rsidRPr="006C212D">
        <w:rPr>
          <w:rFonts w:ascii="Times New Roman" w:hAnsi="Times New Roman" w:cs="Times New Roman"/>
          <w:sz w:val="23"/>
          <w:szCs w:val="23"/>
        </w:rPr>
        <w:t xml:space="preserve"> ou posteriores a esta, ou com carga horária inferior a 08h.</w:t>
      </w:r>
    </w:p>
    <w:p w14:paraId="33201EAE" w14:textId="77777777" w:rsidR="0037726B" w:rsidRPr="0076653D" w:rsidRDefault="0037726B" w:rsidP="0037726B">
      <w:pPr>
        <w:autoSpaceDE w:val="0"/>
        <w:spacing w:after="0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14:paraId="7245B693" w14:textId="77777777" w:rsidR="0037726B" w:rsidRPr="0076653D" w:rsidRDefault="0037726B" w:rsidP="0037726B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6.7 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Cada curso, para ser contabilizado, </w:t>
      </w:r>
      <w:r>
        <w:rPr>
          <w:rFonts w:ascii="Times New Roman" w:hAnsi="Times New Roman" w:cs="Times New Roman"/>
          <w:color w:val="000000"/>
          <w:sz w:val="23"/>
          <w:szCs w:val="23"/>
        </w:rPr>
        <w:t>deverá estar concluído e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ter seu próprio certificado, não sendo permitido o fracionamento da carga horária total e a contabilização individual dos módulos que fazem parte do curso.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Também não serão contabilizados históricos, a não ser que estejam acompanhando o diploma oficial para fins de comprovação do conteúdo.</w:t>
      </w:r>
    </w:p>
    <w:p w14:paraId="777A1C89" w14:textId="77777777" w:rsidR="0037726B" w:rsidRPr="0076653D" w:rsidRDefault="0037726B" w:rsidP="0037726B">
      <w:pPr>
        <w:autoSpaceDE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22A5ACC8" w14:textId="77777777" w:rsidR="0037726B" w:rsidRPr="00C77470" w:rsidRDefault="0037726B" w:rsidP="0037726B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6.8 </w:t>
      </w:r>
      <w:r>
        <w:rPr>
          <w:rFonts w:ascii="Times New Roman" w:hAnsi="Times New Roman" w:cs="Times New Roman"/>
          <w:color w:val="000000"/>
          <w:sz w:val="23"/>
          <w:szCs w:val="23"/>
        </w:rPr>
        <w:t>Não será pontuada a participação do candidato em eventos que não sejam na condição de cursista/ouvinte (por exemplo, integrante de comissão organizadora/monitor), assim como não serão pontuados títulos relativos a estágios ou bolsas e similares.</w:t>
      </w:r>
    </w:p>
    <w:p w14:paraId="48E2359E" w14:textId="77777777" w:rsidR="0037726B" w:rsidRDefault="0037726B" w:rsidP="0037726B">
      <w:pPr>
        <w:autoSpaceDE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292FDABF" w14:textId="77777777" w:rsidR="0037726B" w:rsidRPr="0076653D" w:rsidRDefault="0037726B" w:rsidP="0037726B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6.9 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>A classificação dos candidatos será efetuada através da pontuação dos títulos apresentados, em uma escala a partir de 0 (zero), sem limite máximo de pontos, conforme os seguintes critérios:</w:t>
      </w:r>
    </w:p>
    <w:p w14:paraId="0980E5E9" w14:textId="77777777" w:rsidR="00B9103B" w:rsidRPr="0076653D" w:rsidRDefault="00B9103B" w:rsidP="0076653D">
      <w:pPr>
        <w:autoSpaceDE w:val="0"/>
        <w:spacing w:after="0"/>
        <w:jc w:val="both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14:paraId="54F891DA" w14:textId="3BD4A667" w:rsidR="00FE706B" w:rsidRPr="0076653D" w:rsidRDefault="0081758F" w:rsidP="0076653D">
      <w:pPr>
        <w:autoSpaceDE w:val="0"/>
        <w:spacing w:after="0"/>
        <w:jc w:val="both"/>
        <w:rPr>
          <w:rFonts w:ascii="Times New Roman" w:hAnsi="Times New Roman" w:cs="Times New Roman"/>
          <w:b/>
          <w:sz w:val="23"/>
          <w:szCs w:val="23"/>
        </w:rPr>
      </w:pPr>
      <w:proofErr w:type="gramStart"/>
      <w:r w:rsidRPr="0076653D">
        <w:rPr>
          <w:rFonts w:ascii="Times New Roman" w:hAnsi="Times New Roman" w:cs="Times New Roman"/>
          <w:b/>
          <w:color w:val="000000"/>
          <w:sz w:val="23"/>
          <w:szCs w:val="23"/>
        </w:rPr>
        <w:t>6.</w:t>
      </w:r>
      <w:r w:rsidR="0037726B">
        <w:rPr>
          <w:rFonts w:ascii="Times New Roman" w:hAnsi="Times New Roman" w:cs="Times New Roman"/>
          <w:b/>
          <w:color w:val="000000"/>
          <w:sz w:val="23"/>
          <w:szCs w:val="23"/>
        </w:rPr>
        <w:t>9</w:t>
      </w:r>
      <w:r w:rsidRPr="0076653D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.1 </w:t>
      </w:r>
      <w:r w:rsidR="00B9103B" w:rsidRPr="0076653D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 -</w:t>
      </w:r>
      <w:proofErr w:type="gramEnd"/>
      <w:r w:rsidR="00B9103B" w:rsidRPr="0076653D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 </w:t>
      </w:r>
      <w:r w:rsidR="00FE706B" w:rsidRPr="0076653D">
        <w:rPr>
          <w:rFonts w:ascii="Times New Roman" w:hAnsi="Times New Roman" w:cs="Times New Roman"/>
          <w:b/>
          <w:sz w:val="23"/>
          <w:szCs w:val="23"/>
        </w:rPr>
        <w:t>PARA O CARGO DE</w:t>
      </w:r>
      <w:r w:rsidR="0037726B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="003548C7">
        <w:rPr>
          <w:rFonts w:ascii="Times New Roman" w:hAnsi="Times New Roman" w:cs="Times New Roman"/>
          <w:b/>
          <w:sz w:val="23"/>
          <w:szCs w:val="23"/>
        </w:rPr>
        <w:t>TÉCNICO</w:t>
      </w:r>
      <w:r w:rsidR="004E5273" w:rsidRPr="0076653D">
        <w:rPr>
          <w:rFonts w:ascii="Times New Roman" w:hAnsi="Times New Roman" w:cs="Times New Roman"/>
          <w:b/>
          <w:sz w:val="23"/>
          <w:szCs w:val="23"/>
        </w:rPr>
        <w:t>(A)</w:t>
      </w:r>
      <w:r w:rsidR="003548C7">
        <w:rPr>
          <w:rFonts w:ascii="Times New Roman" w:hAnsi="Times New Roman" w:cs="Times New Roman"/>
          <w:b/>
          <w:sz w:val="23"/>
          <w:szCs w:val="23"/>
        </w:rPr>
        <w:t xml:space="preserve"> DE IN</w:t>
      </w:r>
      <w:r w:rsidR="00051850">
        <w:rPr>
          <w:rFonts w:ascii="Times New Roman" w:hAnsi="Times New Roman" w:cs="Times New Roman"/>
          <w:b/>
          <w:sz w:val="23"/>
          <w:szCs w:val="23"/>
        </w:rPr>
        <w:t>FORMÁTICA</w:t>
      </w:r>
    </w:p>
    <w:tbl>
      <w:tblPr>
        <w:tblStyle w:val="TableNormal"/>
        <w:tblW w:w="1049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48"/>
        <w:gridCol w:w="4642"/>
      </w:tblGrid>
      <w:tr w:rsidR="004E5273" w:rsidRPr="0076653D" w14:paraId="03A763E6" w14:textId="77777777" w:rsidTr="004E5273">
        <w:trPr>
          <w:trHeight w:val="940"/>
        </w:trPr>
        <w:tc>
          <w:tcPr>
            <w:tcW w:w="5848" w:type="dxa"/>
          </w:tcPr>
          <w:p w14:paraId="144F8D18" w14:textId="77777777" w:rsidR="004E5273" w:rsidRPr="0076653D" w:rsidRDefault="004E5273" w:rsidP="0076653D">
            <w:pPr>
              <w:pStyle w:val="TableParagraph"/>
              <w:spacing w:before="2" w:line="276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  <w:p w14:paraId="4AE4A138" w14:textId="77777777" w:rsidR="004E5273" w:rsidRPr="0076653D" w:rsidRDefault="004E5273" w:rsidP="0076653D">
            <w:pPr>
              <w:pStyle w:val="TableParagraph"/>
              <w:spacing w:before="0" w:line="276" w:lineRule="auto"/>
              <w:ind w:left="22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76653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DESCRIÇÃO CURSOS</w:t>
            </w:r>
          </w:p>
          <w:p w14:paraId="4009B078" w14:textId="12795612" w:rsidR="004E5273" w:rsidRPr="0076653D" w:rsidRDefault="004E5273" w:rsidP="0076653D">
            <w:pPr>
              <w:pStyle w:val="TableParagraph"/>
              <w:spacing w:before="0" w:line="276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  <w:u w:val="single"/>
              </w:rPr>
            </w:pPr>
            <w:r w:rsidRPr="0076653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Obs:Todos, sem exceção, deverão ser </w:t>
            </w:r>
            <w:r w:rsidRPr="0076653D">
              <w:rPr>
                <w:rFonts w:ascii="Times New Roman" w:hAnsi="Times New Roman" w:cs="Times New Roman"/>
                <w:b/>
                <w:bCs/>
                <w:sz w:val="23"/>
                <w:szCs w:val="23"/>
                <w:u w:val="single"/>
              </w:rPr>
              <w:t>na área de atuação</w:t>
            </w:r>
            <w:r w:rsidRPr="0076653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de </w:t>
            </w:r>
            <w:r w:rsidR="00AD7660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TÉCNICO(A) EM INFORMÁTICA</w:t>
            </w:r>
            <w:r w:rsidRPr="0076653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e deverão estar </w:t>
            </w:r>
            <w:r w:rsidRPr="0076653D">
              <w:rPr>
                <w:rFonts w:ascii="Times New Roman" w:hAnsi="Times New Roman" w:cs="Times New Roman"/>
                <w:b/>
                <w:bCs/>
                <w:sz w:val="23"/>
                <w:szCs w:val="23"/>
                <w:u w:val="single"/>
              </w:rPr>
              <w:t>CONCLUÍDOS,</w:t>
            </w:r>
            <w:r w:rsidRPr="0076653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76653D">
              <w:rPr>
                <w:rFonts w:ascii="Times New Roman" w:hAnsi="Times New Roman" w:cs="Times New Roman"/>
                <w:b/>
                <w:bCs/>
                <w:sz w:val="23"/>
                <w:szCs w:val="23"/>
                <w:u w:val="single"/>
              </w:rPr>
              <w:t>COM CERTIFICADO</w:t>
            </w:r>
          </w:p>
          <w:p w14:paraId="4EC3BE3D" w14:textId="77777777" w:rsidR="004E5273" w:rsidRPr="0076653D" w:rsidRDefault="004E5273" w:rsidP="0076653D">
            <w:pPr>
              <w:pStyle w:val="TableParagraph"/>
              <w:spacing w:before="0" w:line="276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4642" w:type="dxa"/>
          </w:tcPr>
          <w:p w14:paraId="46661169" w14:textId="77777777" w:rsidR="004E5273" w:rsidRPr="0076653D" w:rsidRDefault="004E5273" w:rsidP="0076653D">
            <w:pPr>
              <w:pStyle w:val="TableParagraph"/>
              <w:spacing w:line="276" w:lineRule="auto"/>
              <w:ind w:left="141" w:right="131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14:paraId="54B6CE86" w14:textId="77777777" w:rsidR="004E5273" w:rsidRPr="0076653D" w:rsidRDefault="004E5273" w:rsidP="0076653D">
            <w:pPr>
              <w:pStyle w:val="TableParagraph"/>
              <w:spacing w:line="276" w:lineRule="auto"/>
              <w:ind w:left="141" w:right="131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6653D">
              <w:rPr>
                <w:rFonts w:ascii="Times New Roman" w:hAnsi="Times New Roman" w:cs="Times New Roman"/>
                <w:b/>
                <w:sz w:val="23"/>
                <w:szCs w:val="23"/>
              </w:rPr>
              <w:t>PONTOS</w:t>
            </w:r>
          </w:p>
          <w:p w14:paraId="041DBB4E" w14:textId="77777777" w:rsidR="004E5273" w:rsidRPr="0076653D" w:rsidRDefault="004E5273" w:rsidP="0076653D">
            <w:pPr>
              <w:pStyle w:val="TableParagraph"/>
              <w:spacing w:line="276" w:lineRule="auto"/>
              <w:ind w:left="141" w:right="131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6653D">
              <w:rPr>
                <w:rFonts w:ascii="Times New Roman" w:hAnsi="Times New Roman" w:cs="Times New Roman"/>
                <w:b/>
                <w:sz w:val="23"/>
                <w:szCs w:val="23"/>
              </w:rPr>
              <w:t>(NÃO HÁ LIMITE DE PONTOS)</w:t>
            </w:r>
          </w:p>
        </w:tc>
      </w:tr>
      <w:tr w:rsidR="004E5273" w:rsidRPr="0076653D" w14:paraId="128BC7E5" w14:textId="77777777" w:rsidTr="004E5273">
        <w:trPr>
          <w:trHeight w:val="313"/>
        </w:trPr>
        <w:tc>
          <w:tcPr>
            <w:tcW w:w="5848" w:type="dxa"/>
          </w:tcPr>
          <w:p w14:paraId="47B029BF" w14:textId="63FD75DE" w:rsidR="004E5273" w:rsidRPr="0076653D" w:rsidRDefault="004E5273" w:rsidP="00AC0E5D">
            <w:pPr>
              <w:pStyle w:val="TableParagraph"/>
              <w:spacing w:line="276" w:lineRule="auto"/>
              <w:ind w:left="107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76653D">
              <w:rPr>
                <w:rFonts w:ascii="Times New Roman" w:hAnsi="Times New Roman" w:cs="Times New Roman"/>
                <w:sz w:val="23"/>
                <w:szCs w:val="23"/>
                <w:lang w:val="pt-BR"/>
              </w:rPr>
              <w:t>Certificado de Pós-graduação (mestrado, doutorado, PhD)</w:t>
            </w:r>
            <w:r w:rsidR="0076653D" w:rsidRPr="0076653D">
              <w:rPr>
                <w:rFonts w:ascii="Times New Roman" w:eastAsiaTheme="minorEastAsia" w:hAnsi="Times New Roman" w:cs="Times New Roman"/>
                <w:b/>
                <w:bCs/>
                <w:sz w:val="23"/>
                <w:szCs w:val="23"/>
                <w:u w:val="single"/>
                <w:lang w:val="pt-BR" w:eastAsia="pt-BR"/>
              </w:rPr>
              <w:t xml:space="preserve"> </w:t>
            </w:r>
            <w:r w:rsidR="0076653D" w:rsidRPr="0076653D">
              <w:rPr>
                <w:rFonts w:ascii="Times New Roman" w:hAnsi="Times New Roman" w:cs="Times New Roman"/>
                <w:b/>
                <w:bCs/>
                <w:sz w:val="23"/>
                <w:szCs w:val="23"/>
                <w:u w:val="single"/>
                <w:lang w:val="pt-BR"/>
              </w:rPr>
              <w:t>na área de atuação</w:t>
            </w:r>
          </w:p>
        </w:tc>
        <w:tc>
          <w:tcPr>
            <w:tcW w:w="4642" w:type="dxa"/>
          </w:tcPr>
          <w:p w14:paraId="4C3E7142" w14:textId="78161A5A" w:rsidR="004E5273" w:rsidRPr="0076653D" w:rsidRDefault="00AD7660" w:rsidP="0076653D">
            <w:pPr>
              <w:pStyle w:val="TableParagraph"/>
              <w:spacing w:line="276" w:lineRule="auto"/>
              <w:ind w:left="141" w:right="129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40</w:t>
            </w:r>
          </w:p>
        </w:tc>
      </w:tr>
      <w:tr w:rsidR="004E5273" w:rsidRPr="0076653D" w14:paraId="5EFE41C6" w14:textId="77777777" w:rsidTr="004E5273">
        <w:trPr>
          <w:trHeight w:val="313"/>
        </w:trPr>
        <w:tc>
          <w:tcPr>
            <w:tcW w:w="5848" w:type="dxa"/>
          </w:tcPr>
          <w:p w14:paraId="17806AA5" w14:textId="553256FF" w:rsidR="004E5273" w:rsidRPr="0076653D" w:rsidRDefault="004E5273" w:rsidP="00AC0E5D">
            <w:pPr>
              <w:pStyle w:val="TableParagraph"/>
              <w:spacing w:line="276" w:lineRule="auto"/>
              <w:ind w:left="107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76653D">
              <w:rPr>
                <w:rFonts w:ascii="Times New Roman" w:hAnsi="Times New Roman" w:cs="Times New Roman"/>
                <w:sz w:val="23"/>
                <w:szCs w:val="23"/>
              </w:rPr>
              <w:t>Certificado de Pós Graduação lato sensu (especialização)</w:t>
            </w:r>
            <w:r w:rsidR="0076653D" w:rsidRPr="0076653D">
              <w:rPr>
                <w:rFonts w:ascii="Times New Roman" w:eastAsiaTheme="minorEastAsia" w:hAnsi="Times New Roman" w:cs="Times New Roman"/>
                <w:b/>
                <w:bCs/>
                <w:sz w:val="23"/>
                <w:szCs w:val="23"/>
                <w:u w:val="single"/>
                <w:lang w:val="pt-BR" w:eastAsia="pt-BR"/>
              </w:rPr>
              <w:t xml:space="preserve"> </w:t>
            </w:r>
            <w:r w:rsidR="0076653D" w:rsidRPr="0076653D">
              <w:rPr>
                <w:rFonts w:ascii="Times New Roman" w:hAnsi="Times New Roman" w:cs="Times New Roman"/>
                <w:b/>
                <w:bCs/>
                <w:sz w:val="23"/>
                <w:szCs w:val="23"/>
                <w:u w:val="single"/>
                <w:lang w:val="pt-BR"/>
              </w:rPr>
              <w:t>na área de atuação</w:t>
            </w:r>
          </w:p>
        </w:tc>
        <w:tc>
          <w:tcPr>
            <w:tcW w:w="4642" w:type="dxa"/>
          </w:tcPr>
          <w:p w14:paraId="3487F63D" w14:textId="5CB53A55" w:rsidR="004E5273" w:rsidRPr="0076653D" w:rsidRDefault="00AD7660" w:rsidP="0076653D">
            <w:pPr>
              <w:pStyle w:val="TableParagraph"/>
              <w:spacing w:line="276" w:lineRule="auto"/>
              <w:ind w:left="141" w:right="129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30</w:t>
            </w:r>
          </w:p>
        </w:tc>
      </w:tr>
      <w:tr w:rsidR="00051850" w:rsidRPr="0076653D" w14:paraId="0FDF24C5" w14:textId="77777777" w:rsidTr="004E5273">
        <w:trPr>
          <w:trHeight w:val="313"/>
        </w:trPr>
        <w:tc>
          <w:tcPr>
            <w:tcW w:w="5848" w:type="dxa"/>
          </w:tcPr>
          <w:p w14:paraId="145A27FA" w14:textId="7C39E11F" w:rsidR="00051850" w:rsidRPr="0009698E" w:rsidRDefault="00051850" w:rsidP="00AC0E5D">
            <w:pPr>
              <w:pStyle w:val="TableParagraph"/>
              <w:ind w:left="107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09698E">
              <w:rPr>
                <w:rFonts w:ascii="Times New Roman" w:hAnsi="Times New Roman" w:cs="Times New Roman"/>
                <w:sz w:val="23"/>
                <w:szCs w:val="23"/>
              </w:rPr>
              <w:t xml:space="preserve">Certificado de Graduação na área de atuação, a exemplo: Ciência da Computação; Engenharia de Computação, Análise e Desenvolvimento de Sistemas, Engenharia de Software, </w:t>
            </w:r>
            <w:r w:rsidR="00D535BC" w:rsidRPr="0009698E">
              <w:rPr>
                <w:rFonts w:ascii="Times New Roman" w:hAnsi="Times New Roman" w:cs="Times New Roman"/>
                <w:sz w:val="23"/>
                <w:szCs w:val="23"/>
                <w:lang w:val="pt-BR"/>
              </w:rPr>
              <w:t>Gestão da Tecnologia da Informação</w:t>
            </w:r>
            <w:r w:rsidR="00D535BC" w:rsidRPr="0009698E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r w:rsidR="00D535BC" w:rsidRPr="0009698E">
              <w:rPr>
                <w:rFonts w:ascii="Times New Roman" w:hAnsi="Times New Roman" w:cs="Times New Roman"/>
                <w:sz w:val="23"/>
                <w:szCs w:val="23"/>
                <w:lang w:val="pt-BR"/>
              </w:rPr>
              <w:t>Sistemas para Internet e afins.</w:t>
            </w:r>
          </w:p>
        </w:tc>
        <w:tc>
          <w:tcPr>
            <w:tcW w:w="4642" w:type="dxa"/>
          </w:tcPr>
          <w:p w14:paraId="2BFBDFDA" w14:textId="77777777" w:rsidR="0009698E" w:rsidRDefault="0009698E" w:rsidP="0076653D">
            <w:pPr>
              <w:pStyle w:val="TableParagraph"/>
              <w:spacing w:line="276" w:lineRule="auto"/>
              <w:ind w:left="141" w:right="129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61BC4CE7" w14:textId="1C756547" w:rsidR="00051850" w:rsidRPr="0076653D" w:rsidRDefault="00051850" w:rsidP="0076653D">
            <w:pPr>
              <w:pStyle w:val="TableParagraph"/>
              <w:spacing w:line="276" w:lineRule="auto"/>
              <w:ind w:left="141" w:right="129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 w:rsidR="00AD7660">
              <w:rPr>
                <w:rFonts w:ascii="Times New Roman" w:hAnsi="Times New Roman" w:cs="Times New Roman"/>
                <w:sz w:val="23"/>
                <w:szCs w:val="23"/>
              </w:rPr>
              <w:t>5</w:t>
            </w:r>
          </w:p>
        </w:tc>
      </w:tr>
      <w:tr w:rsidR="004E5273" w:rsidRPr="0076653D" w14:paraId="751AF78C" w14:textId="77777777" w:rsidTr="004E5273">
        <w:trPr>
          <w:trHeight w:val="565"/>
        </w:trPr>
        <w:tc>
          <w:tcPr>
            <w:tcW w:w="5848" w:type="dxa"/>
          </w:tcPr>
          <w:p w14:paraId="5B2E2AEF" w14:textId="537E62D6" w:rsidR="004E5273" w:rsidRPr="0076653D" w:rsidRDefault="00E0200F" w:rsidP="00AC0E5D">
            <w:pPr>
              <w:pStyle w:val="TableParagraph"/>
              <w:spacing w:line="276" w:lineRule="auto"/>
              <w:ind w:left="107" w:right="85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76653D">
              <w:rPr>
                <w:rFonts w:ascii="Times New Roman" w:hAnsi="Times New Roman" w:cs="Times New Roman"/>
                <w:sz w:val="23"/>
                <w:szCs w:val="23"/>
              </w:rPr>
              <w:t xml:space="preserve">Certificado de participação em Cursos, Congressos, Conferências, Seminários, Jornadas, Palestras, Encontros, Simpósios, Fóruns e demais eventos </w:t>
            </w:r>
            <w:r w:rsidR="0076653D" w:rsidRPr="0076653D">
              <w:rPr>
                <w:rFonts w:ascii="Times New Roman" w:hAnsi="Times New Roman" w:cs="Times New Roman"/>
                <w:b/>
                <w:bCs/>
                <w:sz w:val="23"/>
                <w:szCs w:val="23"/>
                <w:u w:val="single"/>
                <w:lang w:val="pt-BR"/>
              </w:rPr>
              <w:t>na área de atuação</w:t>
            </w:r>
            <w:r w:rsidR="0076653D" w:rsidRPr="0076653D">
              <w:rPr>
                <w:rFonts w:ascii="Times New Roman" w:hAnsi="Times New Roman" w:cs="Times New Roman"/>
                <w:b/>
                <w:bCs/>
                <w:sz w:val="23"/>
                <w:szCs w:val="23"/>
                <w:lang w:val="pt-BR"/>
              </w:rPr>
              <w:t xml:space="preserve"> </w:t>
            </w:r>
            <w:r w:rsidRPr="0076653D">
              <w:rPr>
                <w:rFonts w:ascii="Times New Roman" w:hAnsi="Times New Roman" w:cs="Times New Roman"/>
                <w:sz w:val="23"/>
                <w:szCs w:val="23"/>
              </w:rPr>
              <w:t xml:space="preserve">com duração </w:t>
            </w:r>
            <w:r w:rsidR="004E5273" w:rsidRPr="0076653D">
              <w:rPr>
                <w:rFonts w:ascii="Times New Roman" w:hAnsi="Times New Roman" w:cs="Times New Roman"/>
                <w:sz w:val="23"/>
                <w:szCs w:val="23"/>
              </w:rPr>
              <w:t>com duração igual ou superior a</w:t>
            </w:r>
            <w:r w:rsidR="00121928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4E5273" w:rsidRPr="0076653D">
              <w:rPr>
                <w:rFonts w:ascii="Times New Roman" w:hAnsi="Times New Roman" w:cs="Times New Roman"/>
                <w:sz w:val="23"/>
                <w:szCs w:val="23"/>
              </w:rPr>
              <w:t>120h.</w:t>
            </w:r>
          </w:p>
        </w:tc>
        <w:tc>
          <w:tcPr>
            <w:tcW w:w="4642" w:type="dxa"/>
          </w:tcPr>
          <w:p w14:paraId="15320325" w14:textId="77777777" w:rsidR="004E5273" w:rsidRPr="0076653D" w:rsidRDefault="004E5273" w:rsidP="0076653D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3AAF60A2" w14:textId="18E3A032" w:rsidR="004E5273" w:rsidRPr="0076653D" w:rsidRDefault="00AD7660" w:rsidP="0076653D">
            <w:pPr>
              <w:pStyle w:val="TableParagraph"/>
              <w:spacing w:line="276" w:lineRule="auto"/>
              <w:ind w:left="141" w:right="129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20</w:t>
            </w:r>
          </w:p>
        </w:tc>
      </w:tr>
      <w:tr w:rsidR="004E5273" w:rsidRPr="0076653D" w14:paraId="76A0732E" w14:textId="77777777" w:rsidTr="004E5273">
        <w:trPr>
          <w:trHeight w:val="701"/>
        </w:trPr>
        <w:tc>
          <w:tcPr>
            <w:tcW w:w="5848" w:type="dxa"/>
          </w:tcPr>
          <w:p w14:paraId="2697A7C1" w14:textId="09752765" w:rsidR="004E5273" w:rsidRPr="0076653D" w:rsidRDefault="00E0200F" w:rsidP="00AC0E5D">
            <w:pPr>
              <w:pStyle w:val="TableParagraph"/>
              <w:spacing w:line="276" w:lineRule="auto"/>
              <w:ind w:left="107" w:right="9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6653D">
              <w:rPr>
                <w:rFonts w:ascii="Times New Roman" w:hAnsi="Times New Roman" w:cs="Times New Roman"/>
                <w:sz w:val="23"/>
                <w:szCs w:val="23"/>
              </w:rPr>
              <w:t xml:space="preserve">Certificado de participação em Cursos, Congressos, Conferências, Seminários, Jornadas, Palestras, Encontros, Simpósios, Fóruns e demais eventos </w:t>
            </w:r>
            <w:r w:rsidR="0076653D" w:rsidRPr="0076653D">
              <w:rPr>
                <w:rFonts w:ascii="Times New Roman" w:hAnsi="Times New Roman" w:cs="Times New Roman"/>
                <w:b/>
                <w:bCs/>
                <w:sz w:val="23"/>
                <w:szCs w:val="23"/>
                <w:u w:val="single"/>
                <w:lang w:val="pt-BR"/>
              </w:rPr>
              <w:t>na área de atuação</w:t>
            </w:r>
            <w:r w:rsidR="0076653D" w:rsidRPr="0076653D">
              <w:rPr>
                <w:rFonts w:ascii="Times New Roman" w:hAnsi="Times New Roman" w:cs="Times New Roman"/>
                <w:b/>
                <w:bCs/>
                <w:sz w:val="23"/>
                <w:szCs w:val="23"/>
                <w:lang w:val="pt-BR"/>
              </w:rPr>
              <w:t xml:space="preserve"> </w:t>
            </w:r>
            <w:r w:rsidRPr="0076653D">
              <w:rPr>
                <w:rFonts w:ascii="Times New Roman" w:hAnsi="Times New Roman" w:cs="Times New Roman"/>
                <w:sz w:val="23"/>
                <w:szCs w:val="23"/>
              </w:rPr>
              <w:t xml:space="preserve">com duração </w:t>
            </w:r>
            <w:r w:rsidR="004E5273" w:rsidRPr="0076653D">
              <w:rPr>
                <w:rFonts w:ascii="Times New Roman" w:hAnsi="Times New Roman" w:cs="Times New Roman"/>
                <w:sz w:val="23"/>
                <w:szCs w:val="23"/>
              </w:rPr>
              <w:t>com duração de 80h a 119h.</w:t>
            </w:r>
          </w:p>
        </w:tc>
        <w:tc>
          <w:tcPr>
            <w:tcW w:w="4642" w:type="dxa"/>
          </w:tcPr>
          <w:p w14:paraId="230B4E30" w14:textId="77777777" w:rsidR="004E5273" w:rsidRPr="0076653D" w:rsidRDefault="004E5273" w:rsidP="0076653D">
            <w:pPr>
              <w:pStyle w:val="TableParagraph"/>
              <w:spacing w:before="4" w:line="276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03C34E53" w14:textId="6B79B124" w:rsidR="004E5273" w:rsidRPr="0076653D" w:rsidRDefault="004E5273" w:rsidP="0076653D">
            <w:pPr>
              <w:pStyle w:val="TableParagraph"/>
              <w:spacing w:before="0" w:line="276" w:lineRule="auto"/>
              <w:ind w:left="141" w:right="129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6653D">
              <w:rPr>
                <w:rFonts w:ascii="Times New Roman" w:hAnsi="Times New Roman" w:cs="Times New Roman"/>
                <w:sz w:val="23"/>
                <w:szCs w:val="23"/>
              </w:rPr>
              <w:t>1</w:t>
            </w:r>
            <w:r w:rsidR="00AD7660">
              <w:rPr>
                <w:rFonts w:ascii="Times New Roman" w:hAnsi="Times New Roman" w:cs="Times New Roman"/>
                <w:sz w:val="23"/>
                <w:szCs w:val="23"/>
              </w:rPr>
              <w:t>5</w:t>
            </w:r>
          </w:p>
        </w:tc>
      </w:tr>
      <w:tr w:rsidR="004E5273" w:rsidRPr="0076653D" w14:paraId="6CDF0867" w14:textId="77777777" w:rsidTr="004E5273">
        <w:trPr>
          <w:trHeight w:val="556"/>
        </w:trPr>
        <w:tc>
          <w:tcPr>
            <w:tcW w:w="5848" w:type="dxa"/>
          </w:tcPr>
          <w:p w14:paraId="046FB249" w14:textId="6C6570CB" w:rsidR="004E5273" w:rsidRPr="0076653D" w:rsidRDefault="0076653D" w:rsidP="00AC0E5D">
            <w:pPr>
              <w:pStyle w:val="TableParagraph"/>
              <w:spacing w:before="0" w:line="276" w:lineRule="auto"/>
              <w:ind w:left="107" w:right="95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6653D">
              <w:rPr>
                <w:rFonts w:ascii="Times New Roman" w:hAnsi="Times New Roman" w:cs="Times New Roman"/>
                <w:sz w:val="23"/>
                <w:szCs w:val="23"/>
              </w:rPr>
              <w:t xml:space="preserve">Certificado de participação em Cursos, Congressos, Conferências, Seminários, Jornadas, Palestras, Encontros, Simpósios, Fóruns e demais eventos </w:t>
            </w:r>
            <w:r w:rsidRPr="0076653D">
              <w:rPr>
                <w:rFonts w:ascii="Times New Roman" w:hAnsi="Times New Roman" w:cs="Times New Roman"/>
                <w:b/>
                <w:bCs/>
                <w:sz w:val="23"/>
                <w:szCs w:val="23"/>
                <w:u w:val="single"/>
                <w:lang w:val="pt-BR"/>
              </w:rPr>
              <w:t>na área de atuação</w:t>
            </w:r>
            <w:r w:rsidRPr="0076653D">
              <w:rPr>
                <w:rFonts w:ascii="Times New Roman" w:hAnsi="Times New Roman" w:cs="Times New Roman"/>
                <w:b/>
                <w:bCs/>
                <w:sz w:val="23"/>
                <w:szCs w:val="23"/>
                <w:lang w:val="pt-BR"/>
              </w:rPr>
              <w:t xml:space="preserve"> </w:t>
            </w:r>
            <w:r w:rsidRPr="0076653D">
              <w:rPr>
                <w:rFonts w:ascii="Times New Roman" w:hAnsi="Times New Roman" w:cs="Times New Roman"/>
                <w:sz w:val="23"/>
                <w:szCs w:val="23"/>
              </w:rPr>
              <w:t xml:space="preserve">com duração </w:t>
            </w:r>
            <w:r w:rsidR="004E5273" w:rsidRPr="0076653D">
              <w:rPr>
                <w:rFonts w:ascii="Times New Roman" w:hAnsi="Times New Roman" w:cs="Times New Roman"/>
                <w:sz w:val="23"/>
                <w:szCs w:val="23"/>
              </w:rPr>
              <w:t>com duração de 40h à 79h.</w:t>
            </w:r>
          </w:p>
        </w:tc>
        <w:tc>
          <w:tcPr>
            <w:tcW w:w="4642" w:type="dxa"/>
          </w:tcPr>
          <w:p w14:paraId="4C1756B0" w14:textId="77777777" w:rsidR="004E5273" w:rsidRPr="0076653D" w:rsidRDefault="004E5273" w:rsidP="0076653D">
            <w:pPr>
              <w:pStyle w:val="TableParagraph"/>
              <w:spacing w:before="2" w:line="276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3665724F" w14:textId="0056EC55" w:rsidR="004E5273" w:rsidRPr="0076653D" w:rsidRDefault="00AD7660" w:rsidP="0076653D">
            <w:pPr>
              <w:pStyle w:val="TableParagraph"/>
              <w:spacing w:before="0" w:line="276" w:lineRule="auto"/>
              <w:ind w:left="141" w:right="129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10</w:t>
            </w:r>
          </w:p>
        </w:tc>
      </w:tr>
      <w:tr w:rsidR="004E5273" w:rsidRPr="0076653D" w14:paraId="085AE812" w14:textId="77777777" w:rsidTr="004E5273">
        <w:trPr>
          <w:trHeight w:val="1131"/>
        </w:trPr>
        <w:tc>
          <w:tcPr>
            <w:tcW w:w="5848" w:type="dxa"/>
          </w:tcPr>
          <w:p w14:paraId="4352511A" w14:textId="48B577AD" w:rsidR="004E5273" w:rsidRPr="0076653D" w:rsidRDefault="004E5273" w:rsidP="00AC0E5D">
            <w:pPr>
              <w:pStyle w:val="TableParagraph"/>
              <w:spacing w:line="276" w:lineRule="auto"/>
              <w:ind w:left="107" w:right="94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76653D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Certificado de participação em Cursos, Congressos, Conferências, Seminários, Jornadas, Palestras, Encontros, Simpósios, Fóruns e demais eventos </w:t>
            </w:r>
            <w:r w:rsidR="0076653D" w:rsidRPr="0076653D">
              <w:rPr>
                <w:rFonts w:ascii="Times New Roman" w:hAnsi="Times New Roman" w:cs="Times New Roman"/>
                <w:b/>
                <w:bCs/>
                <w:sz w:val="23"/>
                <w:szCs w:val="23"/>
                <w:u w:val="single"/>
                <w:lang w:val="pt-BR"/>
              </w:rPr>
              <w:t>na área de atuação</w:t>
            </w:r>
            <w:r w:rsidR="0076653D" w:rsidRPr="0076653D">
              <w:rPr>
                <w:rFonts w:ascii="Times New Roman" w:hAnsi="Times New Roman" w:cs="Times New Roman"/>
                <w:b/>
                <w:bCs/>
                <w:sz w:val="23"/>
                <w:szCs w:val="23"/>
                <w:lang w:val="pt-BR"/>
              </w:rPr>
              <w:t xml:space="preserve"> </w:t>
            </w:r>
            <w:r w:rsidRPr="0076653D">
              <w:rPr>
                <w:rFonts w:ascii="Times New Roman" w:hAnsi="Times New Roman" w:cs="Times New Roman"/>
                <w:sz w:val="23"/>
                <w:szCs w:val="23"/>
              </w:rPr>
              <w:t>com duração de 08h às 39h.</w:t>
            </w:r>
          </w:p>
        </w:tc>
        <w:tc>
          <w:tcPr>
            <w:tcW w:w="4642" w:type="dxa"/>
          </w:tcPr>
          <w:p w14:paraId="47FE2BAF" w14:textId="77777777" w:rsidR="004E5273" w:rsidRPr="0076653D" w:rsidRDefault="004E5273" w:rsidP="0076653D">
            <w:pPr>
              <w:pStyle w:val="TableParagraph"/>
              <w:spacing w:before="11" w:line="276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7CDEBF39" w14:textId="77777777" w:rsidR="004E5273" w:rsidRPr="0076653D" w:rsidRDefault="004E5273" w:rsidP="0076653D">
            <w:pPr>
              <w:pStyle w:val="TableParagraph"/>
              <w:spacing w:line="276" w:lineRule="auto"/>
              <w:ind w:left="141" w:right="129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6653D">
              <w:rPr>
                <w:rFonts w:ascii="Times New Roman" w:hAnsi="Times New Roman" w:cs="Times New Roman"/>
                <w:sz w:val="23"/>
                <w:szCs w:val="23"/>
              </w:rPr>
              <w:t>05</w:t>
            </w:r>
          </w:p>
        </w:tc>
      </w:tr>
    </w:tbl>
    <w:p w14:paraId="44F55F23" w14:textId="0B3AB382" w:rsidR="004E5273" w:rsidRPr="0076653D" w:rsidRDefault="0076653D" w:rsidP="0076653D">
      <w:pPr>
        <w:pStyle w:val="PargrafodaLista"/>
        <w:numPr>
          <w:ilvl w:val="0"/>
          <w:numId w:val="14"/>
        </w:numPr>
        <w:autoSpaceDE w:val="0"/>
        <w:spacing w:after="0"/>
        <w:jc w:val="both"/>
        <w:rPr>
          <w:rFonts w:ascii="Times New Roman" w:hAnsi="Times New Roman" w:cs="Times New Roman"/>
          <w:sz w:val="23"/>
          <w:szCs w:val="23"/>
        </w:rPr>
      </w:pPr>
      <w:r w:rsidRPr="0076653D">
        <w:rPr>
          <w:rFonts w:ascii="Times New Roman" w:hAnsi="Times New Roman" w:cs="Times New Roman"/>
          <w:sz w:val="23"/>
          <w:szCs w:val="23"/>
        </w:rPr>
        <w:t>Experiência não pontua.</w:t>
      </w:r>
    </w:p>
    <w:p w14:paraId="5F00340E" w14:textId="478D2749" w:rsidR="00DB16CD" w:rsidRDefault="00DB16CD" w:rsidP="0076653D">
      <w:pPr>
        <w:autoSpaceDE w:val="0"/>
        <w:spacing w:after="0"/>
        <w:jc w:val="both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14:paraId="0D28E4E1" w14:textId="77777777" w:rsidR="0076653D" w:rsidRPr="0076653D" w:rsidRDefault="0076653D" w:rsidP="0076653D">
      <w:pPr>
        <w:autoSpaceDE w:val="0"/>
        <w:spacing w:after="0"/>
        <w:jc w:val="both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14:paraId="25D9F174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color w:val="000000"/>
          <w:sz w:val="23"/>
          <w:szCs w:val="23"/>
        </w:rPr>
        <w:t>7. ANÁLISE DOS CURRÍCULOS E DIVULGAÇÃO DO RESULTADO PRELIMINAR</w:t>
      </w:r>
    </w:p>
    <w:p w14:paraId="3510A5FD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14:paraId="5ABCB340" w14:textId="2C4078D9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color w:val="000000"/>
          <w:sz w:val="23"/>
          <w:szCs w:val="23"/>
        </w:rPr>
        <w:t>7.1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No prazo de </w:t>
      </w:r>
      <w:r w:rsidR="0037726B">
        <w:rPr>
          <w:rFonts w:ascii="Times New Roman" w:hAnsi="Times New Roman" w:cs="Times New Roman"/>
          <w:color w:val="000000"/>
          <w:sz w:val="23"/>
          <w:szCs w:val="23"/>
        </w:rPr>
        <w:t xml:space="preserve">até </w:t>
      </w:r>
      <w:r w:rsidR="00CB07E3" w:rsidRPr="0076653D">
        <w:rPr>
          <w:rFonts w:ascii="Times New Roman" w:hAnsi="Times New Roman" w:cs="Times New Roman"/>
          <w:color w:val="000000"/>
          <w:sz w:val="23"/>
          <w:szCs w:val="23"/>
        </w:rPr>
        <w:t>0</w:t>
      </w:r>
      <w:r w:rsidR="0037726B">
        <w:rPr>
          <w:rFonts w:ascii="Times New Roman" w:hAnsi="Times New Roman" w:cs="Times New Roman"/>
          <w:color w:val="000000"/>
          <w:sz w:val="23"/>
          <w:szCs w:val="23"/>
        </w:rPr>
        <w:t>2</w:t>
      </w:r>
      <w:r w:rsidR="00D2064B"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(</w:t>
      </w:r>
      <w:r w:rsidR="0037726B">
        <w:rPr>
          <w:rFonts w:ascii="Times New Roman" w:hAnsi="Times New Roman" w:cs="Times New Roman"/>
          <w:color w:val="000000"/>
          <w:sz w:val="23"/>
          <w:szCs w:val="23"/>
        </w:rPr>
        <w:t>dois</w:t>
      </w:r>
      <w:r w:rsidR="00D2064B" w:rsidRPr="0076653D">
        <w:rPr>
          <w:rFonts w:ascii="Times New Roman" w:hAnsi="Times New Roman" w:cs="Times New Roman"/>
          <w:color w:val="000000"/>
          <w:sz w:val="23"/>
          <w:szCs w:val="23"/>
        </w:rPr>
        <w:t>)</w:t>
      </w:r>
      <w:r w:rsidR="00CB07E3"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dia</w:t>
      </w:r>
      <w:r w:rsidR="0037726B">
        <w:rPr>
          <w:rFonts w:ascii="Times New Roman" w:hAnsi="Times New Roman" w:cs="Times New Roman"/>
          <w:color w:val="000000"/>
          <w:sz w:val="23"/>
          <w:szCs w:val="23"/>
        </w:rPr>
        <w:t>s</w:t>
      </w:r>
      <w:r w:rsidR="00385898"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út</w:t>
      </w:r>
      <w:r w:rsidR="0037726B">
        <w:rPr>
          <w:rFonts w:ascii="Times New Roman" w:hAnsi="Times New Roman" w:cs="Times New Roman"/>
          <w:color w:val="000000"/>
          <w:sz w:val="23"/>
          <w:szCs w:val="23"/>
        </w:rPr>
        <w:t>eis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>, a Comissão deverá proceder à análise dos currículos.</w:t>
      </w:r>
    </w:p>
    <w:p w14:paraId="14357E03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632FF1CF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7.2 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>Ultimada a identificação dos candidatos e a totalização das notas, o resultado preliminar será publicado no painel de publicações oficiais da Prefeitura Municipal e em meio eletrônico, se houver, abrindo-se o prazo para os candidatos apresentarem recursos, nos termos estabelecidos neste edital.</w:t>
      </w:r>
    </w:p>
    <w:p w14:paraId="415C7F4C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b/>
          <w:bCs/>
          <w:sz w:val="23"/>
          <w:szCs w:val="23"/>
          <w:shd w:val="clear" w:color="auto" w:fill="FFFF00"/>
        </w:rPr>
      </w:pPr>
    </w:p>
    <w:p w14:paraId="148C4C12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8. RECURSOS </w:t>
      </w:r>
    </w:p>
    <w:p w14:paraId="654F10A0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253DABE9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color w:val="000000"/>
          <w:sz w:val="23"/>
          <w:szCs w:val="23"/>
        </w:rPr>
        <w:t>8.1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Da classificação preliminar dos candidatos </w:t>
      </w:r>
      <w:r w:rsidR="005E6BC2" w:rsidRPr="0076653D">
        <w:rPr>
          <w:rFonts w:ascii="Times New Roman" w:hAnsi="Times New Roman" w:cs="Times New Roman"/>
          <w:color w:val="000000"/>
          <w:sz w:val="23"/>
          <w:szCs w:val="23"/>
        </w:rPr>
        <w:t>são cabíveis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recurso</w:t>
      </w:r>
      <w:r w:rsidR="005E6BC2" w:rsidRPr="0076653D">
        <w:rPr>
          <w:rFonts w:ascii="Times New Roman" w:hAnsi="Times New Roman" w:cs="Times New Roman"/>
          <w:color w:val="000000"/>
          <w:sz w:val="23"/>
          <w:szCs w:val="23"/>
        </w:rPr>
        <w:t>s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endereçado</w:t>
      </w:r>
      <w:r w:rsidR="005E6BC2" w:rsidRPr="0076653D">
        <w:rPr>
          <w:rFonts w:ascii="Times New Roman" w:hAnsi="Times New Roman" w:cs="Times New Roman"/>
          <w:color w:val="000000"/>
          <w:sz w:val="23"/>
          <w:szCs w:val="23"/>
        </w:rPr>
        <w:t>s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à Comissão, uma única vez, no prazo comum de um dia</w:t>
      </w:r>
      <w:r w:rsidR="00CB07E3"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útil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14:paraId="49F8BEB2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66B87D37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8.1.1 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>O recurso deverá conter a perfeita identificação do recorrente e as razões do pedido recursal.</w:t>
      </w:r>
    </w:p>
    <w:p w14:paraId="4EA89CEB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3598B977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8.1.2 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>Será possibilitada vista dos currículos e documentos na presença da Comissão, permitindo-se anotações.</w:t>
      </w:r>
    </w:p>
    <w:p w14:paraId="3F0FD8C1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5DFB4BBD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8.1.3 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>Havendo a reconsideração da decisão classificatória pela Comissão, o nome do candidato passará a constar no rol de selecionados.</w:t>
      </w:r>
    </w:p>
    <w:p w14:paraId="0C957385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5C7D7155" w14:textId="006A1BD9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8.1.4 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>Sendo mantida a decisão da Comissão, o recurso será encaminhado ao Prefeito Municipal para julgamento, no prazo de um dia</w:t>
      </w:r>
      <w:r w:rsidR="0043649E"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útil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>, cuja decisão deverá ser motivada.</w:t>
      </w:r>
    </w:p>
    <w:p w14:paraId="5371B6AD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b/>
          <w:bCs/>
          <w:sz w:val="23"/>
          <w:szCs w:val="23"/>
          <w:shd w:val="clear" w:color="auto" w:fill="FFFF00"/>
        </w:rPr>
      </w:pPr>
    </w:p>
    <w:p w14:paraId="4C79DACC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color w:val="000000"/>
          <w:sz w:val="23"/>
          <w:szCs w:val="23"/>
        </w:rPr>
        <w:t>9. CRITÉRIOS PARA DESEMPATE</w:t>
      </w:r>
    </w:p>
    <w:p w14:paraId="79CB96AD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14:paraId="1260717F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9.1 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>Verificando-se a ocorrência de empate em relação às notas recebidas por dois ou mais candidatos, terá preferência na ordem classificatória, sucessivamente, o candidato que:</w:t>
      </w:r>
    </w:p>
    <w:p w14:paraId="18EED85A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1DEEA58D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9.1.1 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>apresentar idade mais avançada, dentre aqueles com idade igual ou superior a sessenta anos.</w:t>
      </w:r>
    </w:p>
    <w:p w14:paraId="6751D62E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623C6625" w14:textId="77777777" w:rsidR="004E5273" w:rsidRPr="0076653D" w:rsidRDefault="004E5273" w:rsidP="0076653D">
      <w:pPr>
        <w:pStyle w:val="TableParagraph"/>
        <w:spacing w:line="276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76653D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9.1.2 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tiver obtido a maior nota no critério de </w:t>
      </w:r>
      <w:r w:rsidRPr="0076653D">
        <w:rPr>
          <w:rFonts w:ascii="Times New Roman" w:hAnsi="Times New Roman" w:cs="Times New Roman"/>
          <w:sz w:val="23"/>
          <w:szCs w:val="23"/>
          <w:lang w:val="pt-BR"/>
        </w:rPr>
        <w:t>Certificado de Pós-graduação (mestrado, doutorado, PhD)</w:t>
      </w:r>
      <w:r w:rsidRPr="0076653D">
        <w:rPr>
          <w:rFonts w:ascii="Times New Roman" w:hAnsi="Times New Roman" w:cs="Times New Roman"/>
          <w:sz w:val="23"/>
          <w:szCs w:val="23"/>
        </w:rPr>
        <w:t xml:space="preserve">; </w:t>
      </w:r>
    </w:p>
    <w:p w14:paraId="42277A53" w14:textId="77777777" w:rsidR="004E5273" w:rsidRPr="0076653D" w:rsidRDefault="004E5273" w:rsidP="0076653D">
      <w:pPr>
        <w:autoSpaceDE w:val="0"/>
        <w:spacing w:after="0"/>
        <w:jc w:val="both"/>
        <w:rPr>
          <w:rFonts w:ascii="Times New Roman" w:hAnsi="Times New Roman" w:cs="Times New Roman"/>
          <w:sz w:val="23"/>
          <w:szCs w:val="23"/>
        </w:rPr>
      </w:pPr>
    </w:p>
    <w:p w14:paraId="7F8C96AB" w14:textId="77777777" w:rsidR="004E5273" w:rsidRPr="0076653D" w:rsidRDefault="004E5273" w:rsidP="0076653D">
      <w:pPr>
        <w:autoSpaceDE w:val="0"/>
        <w:spacing w:after="0"/>
        <w:jc w:val="both"/>
        <w:rPr>
          <w:rFonts w:ascii="Times New Roman" w:hAnsi="Times New Roman" w:cs="Times New Roman"/>
          <w:sz w:val="23"/>
          <w:szCs w:val="23"/>
        </w:rPr>
      </w:pPr>
      <w:r w:rsidRPr="0076653D">
        <w:rPr>
          <w:rFonts w:ascii="Times New Roman" w:hAnsi="Times New Roman" w:cs="Times New Roman"/>
          <w:b/>
          <w:sz w:val="23"/>
          <w:szCs w:val="23"/>
        </w:rPr>
        <w:t>9.1.3</w:t>
      </w:r>
      <w:r w:rsidRPr="0076653D">
        <w:rPr>
          <w:rFonts w:ascii="Times New Roman" w:hAnsi="Times New Roman" w:cs="Times New Roman"/>
          <w:sz w:val="23"/>
          <w:szCs w:val="23"/>
        </w:rPr>
        <w:t xml:space="preserve"> tiver obtido a maior nota no critério de Certificado de Pós Graduação lato sensu (especialização);</w:t>
      </w:r>
    </w:p>
    <w:p w14:paraId="4F7D1A20" w14:textId="77777777" w:rsidR="004E5273" w:rsidRPr="0076653D" w:rsidRDefault="004E5273" w:rsidP="0076653D">
      <w:pPr>
        <w:autoSpaceDE w:val="0"/>
        <w:spacing w:after="0"/>
        <w:jc w:val="both"/>
        <w:rPr>
          <w:rFonts w:ascii="Times New Roman" w:hAnsi="Times New Roman" w:cs="Times New Roman"/>
          <w:sz w:val="23"/>
          <w:szCs w:val="23"/>
        </w:rPr>
      </w:pPr>
    </w:p>
    <w:p w14:paraId="3FC37D62" w14:textId="078DCFB6" w:rsidR="001D3534" w:rsidRDefault="004E5273" w:rsidP="0076653D">
      <w:pPr>
        <w:autoSpaceDE w:val="0"/>
        <w:spacing w:after="0"/>
        <w:jc w:val="both"/>
        <w:rPr>
          <w:rFonts w:ascii="Times New Roman" w:hAnsi="Times New Roman" w:cs="Times New Roman"/>
          <w:sz w:val="23"/>
          <w:szCs w:val="23"/>
        </w:rPr>
      </w:pPr>
      <w:r w:rsidRPr="0076653D">
        <w:rPr>
          <w:rFonts w:ascii="Times New Roman" w:hAnsi="Times New Roman" w:cs="Times New Roman"/>
          <w:b/>
          <w:sz w:val="23"/>
          <w:szCs w:val="23"/>
        </w:rPr>
        <w:t>9.1.4</w:t>
      </w:r>
      <w:r w:rsidRPr="0076653D">
        <w:rPr>
          <w:rFonts w:ascii="Times New Roman" w:hAnsi="Times New Roman" w:cs="Times New Roman"/>
          <w:sz w:val="23"/>
          <w:szCs w:val="23"/>
        </w:rPr>
        <w:t xml:space="preserve"> tiver obtido a maior nota no critério de </w:t>
      </w:r>
      <w:r w:rsidR="001D3534" w:rsidRPr="0009698E">
        <w:rPr>
          <w:rFonts w:ascii="Times New Roman" w:hAnsi="Times New Roman" w:cs="Times New Roman"/>
          <w:sz w:val="23"/>
          <w:szCs w:val="23"/>
        </w:rPr>
        <w:t>Graduação na área de atuação</w:t>
      </w:r>
      <w:r w:rsidR="00121928">
        <w:rPr>
          <w:rFonts w:ascii="Times New Roman" w:hAnsi="Times New Roman" w:cs="Times New Roman"/>
          <w:sz w:val="23"/>
          <w:szCs w:val="23"/>
        </w:rPr>
        <w:t>;</w:t>
      </w:r>
    </w:p>
    <w:p w14:paraId="66662240" w14:textId="77777777" w:rsidR="00121928" w:rsidRDefault="00121928" w:rsidP="0076653D">
      <w:pPr>
        <w:autoSpaceDE w:val="0"/>
        <w:spacing w:after="0"/>
        <w:jc w:val="both"/>
        <w:rPr>
          <w:rFonts w:ascii="Times New Roman" w:hAnsi="Times New Roman" w:cs="Times New Roman"/>
          <w:sz w:val="23"/>
          <w:szCs w:val="23"/>
        </w:rPr>
      </w:pPr>
    </w:p>
    <w:p w14:paraId="3B4D89C2" w14:textId="32A2A042" w:rsidR="004E5273" w:rsidRPr="0076653D" w:rsidRDefault="001D3534" w:rsidP="0076653D">
      <w:pPr>
        <w:autoSpaceDE w:val="0"/>
        <w:spacing w:after="0"/>
        <w:jc w:val="both"/>
        <w:rPr>
          <w:rFonts w:ascii="Times New Roman" w:hAnsi="Times New Roman" w:cs="Times New Roman"/>
          <w:sz w:val="23"/>
          <w:szCs w:val="23"/>
        </w:rPr>
      </w:pPr>
      <w:r w:rsidRPr="0076653D">
        <w:rPr>
          <w:rFonts w:ascii="Times New Roman" w:hAnsi="Times New Roman" w:cs="Times New Roman"/>
          <w:b/>
          <w:sz w:val="23"/>
          <w:szCs w:val="23"/>
        </w:rPr>
        <w:t>9.1.</w:t>
      </w:r>
      <w:r>
        <w:rPr>
          <w:rFonts w:ascii="Times New Roman" w:hAnsi="Times New Roman" w:cs="Times New Roman"/>
          <w:b/>
          <w:sz w:val="23"/>
          <w:szCs w:val="23"/>
        </w:rPr>
        <w:t>5</w:t>
      </w:r>
      <w:r w:rsidRPr="0076653D">
        <w:rPr>
          <w:rFonts w:ascii="Times New Roman" w:hAnsi="Times New Roman" w:cs="Times New Roman"/>
          <w:sz w:val="23"/>
          <w:szCs w:val="23"/>
        </w:rPr>
        <w:t xml:space="preserve"> tiver obtido a maior nota no critério de </w:t>
      </w:r>
      <w:r w:rsidR="004E5273" w:rsidRPr="0076653D">
        <w:rPr>
          <w:rFonts w:ascii="Times New Roman" w:hAnsi="Times New Roman" w:cs="Times New Roman"/>
          <w:sz w:val="23"/>
          <w:szCs w:val="23"/>
        </w:rPr>
        <w:t>Certificado de participação em Cursos com duração igual ou superior a</w:t>
      </w:r>
      <w:r w:rsidR="00121928">
        <w:rPr>
          <w:rFonts w:ascii="Times New Roman" w:hAnsi="Times New Roman" w:cs="Times New Roman"/>
          <w:sz w:val="23"/>
          <w:szCs w:val="23"/>
        </w:rPr>
        <w:t xml:space="preserve"> </w:t>
      </w:r>
      <w:r w:rsidR="004E5273" w:rsidRPr="0076653D">
        <w:rPr>
          <w:rFonts w:ascii="Times New Roman" w:hAnsi="Times New Roman" w:cs="Times New Roman"/>
          <w:sz w:val="23"/>
          <w:szCs w:val="23"/>
        </w:rPr>
        <w:t>120h.</w:t>
      </w:r>
    </w:p>
    <w:p w14:paraId="28AAA900" w14:textId="77777777" w:rsidR="004E5273" w:rsidRPr="0076653D" w:rsidRDefault="004E5273" w:rsidP="0076653D">
      <w:pPr>
        <w:autoSpaceDE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36223074" w14:textId="73FC5759" w:rsidR="004E5273" w:rsidRPr="0076653D" w:rsidRDefault="004E5273" w:rsidP="0076653D">
      <w:pPr>
        <w:autoSpaceDE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bCs/>
          <w:color w:val="000000"/>
          <w:sz w:val="23"/>
          <w:szCs w:val="23"/>
        </w:rPr>
        <w:t>9.1.</w:t>
      </w:r>
      <w:r w:rsidR="001D3534">
        <w:rPr>
          <w:rFonts w:ascii="Times New Roman" w:hAnsi="Times New Roman" w:cs="Times New Roman"/>
          <w:b/>
          <w:bCs/>
          <w:color w:val="000000"/>
          <w:sz w:val="23"/>
          <w:szCs w:val="23"/>
        </w:rPr>
        <w:t>6</w:t>
      </w:r>
      <w:r w:rsidRPr="0076653D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 w:rsidRPr="0076653D">
        <w:rPr>
          <w:rFonts w:ascii="Times New Roman" w:hAnsi="Times New Roman" w:cs="Times New Roman"/>
          <w:sz w:val="23"/>
          <w:szCs w:val="23"/>
        </w:rPr>
        <w:t>tiver obtido a maior nota no critério de Certificado de participação em Cursos com duração de 80h a 119h.</w:t>
      </w:r>
    </w:p>
    <w:p w14:paraId="58A9A89B" w14:textId="77777777" w:rsidR="004E5273" w:rsidRPr="0076653D" w:rsidRDefault="004E5273" w:rsidP="0076653D">
      <w:pPr>
        <w:autoSpaceDE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7FB633AC" w14:textId="23BD9BEA" w:rsidR="004E5273" w:rsidRPr="0076653D" w:rsidRDefault="004E5273" w:rsidP="0076653D">
      <w:pPr>
        <w:autoSpaceDE w:val="0"/>
        <w:spacing w:after="0"/>
        <w:jc w:val="both"/>
        <w:rPr>
          <w:rFonts w:ascii="Times New Roman" w:hAnsi="Times New Roman" w:cs="Times New Roman"/>
          <w:sz w:val="23"/>
          <w:szCs w:val="23"/>
        </w:rPr>
      </w:pPr>
      <w:r w:rsidRPr="0076653D">
        <w:rPr>
          <w:rFonts w:ascii="Times New Roman" w:hAnsi="Times New Roman" w:cs="Times New Roman"/>
          <w:b/>
          <w:bCs/>
          <w:color w:val="000000"/>
          <w:sz w:val="23"/>
          <w:szCs w:val="23"/>
        </w:rPr>
        <w:t>9.1.</w:t>
      </w:r>
      <w:r w:rsidR="001D3534">
        <w:rPr>
          <w:rFonts w:ascii="Times New Roman" w:hAnsi="Times New Roman" w:cs="Times New Roman"/>
          <w:b/>
          <w:bCs/>
          <w:color w:val="000000"/>
          <w:sz w:val="23"/>
          <w:szCs w:val="23"/>
        </w:rPr>
        <w:t>7</w:t>
      </w:r>
      <w:r w:rsidRPr="0076653D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 w:rsidRPr="0076653D">
        <w:rPr>
          <w:rFonts w:ascii="Times New Roman" w:hAnsi="Times New Roman" w:cs="Times New Roman"/>
          <w:sz w:val="23"/>
          <w:szCs w:val="23"/>
        </w:rPr>
        <w:t>tiver obtido a maior nota no critério de Certificado de participação em Cursos com duração de 40h à 79h.</w:t>
      </w:r>
    </w:p>
    <w:p w14:paraId="0BE946DF" w14:textId="77777777" w:rsidR="004E5273" w:rsidRPr="0076653D" w:rsidRDefault="004E5273" w:rsidP="0076653D">
      <w:pPr>
        <w:autoSpaceDE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0F509662" w14:textId="44F315CB" w:rsidR="004E5273" w:rsidRPr="0076653D" w:rsidRDefault="004E5273" w:rsidP="0076653D">
      <w:pPr>
        <w:autoSpaceDE w:val="0"/>
        <w:spacing w:after="0"/>
        <w:jc w:val="both"/>
        <w:rPr>
          <w:rFonts w:ascii="Times New Roman" w:hAnsi="Times New Roman" w:cs="Times New Roman"/>
          <w:sz w:val="23"/>
          <w:szCs w:val="23"/>
        </w:rPr>
      </w:pPr>
      <w:r w:rsidRPr="0076653D">
        <w:rPr>
          <w:rFonts w:ascii="Times New Roman" w:hAnsi="Times New Roman" w:cs="Times New Roman"/>
          <w:b/>
          <w:bCs/>
          <w:color w:val="000000"/>
          <w:sz w:val="23"/>
          <w:szCs w:val="23"/>
        </w:rPr>
        <w:t>9.1.</w:t>
      </w:r>
      <w:r w:rsidR="001D3534">
        <w:rPr>
          <w:rFonts w:ascii="Times New Roman" w:hAnsi="Times New Roman" w:cs="Times New Roman"/>
          <w:b/>
          <w:bCs/>
          <w:color w:val="000000"/>
          <w:sz w:val="23"/>
          <w:szCs w:val="23"/>
        </w:rPr>
        <w:t>8</w:t>
      </w:r>
      <w:r w:rsidRPr="0076653D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 w:rsidRPr="0076653D">
        <w:rPr>
          <w:rFonts w:ascii="Times New Roman" w:hAnsi="Times New Roman" w:cs="Times New Roman"/>
          <w:sz w:val="23"/>
          <w:szCs w:val="23"/>
        </w:rPr>
        <w:t>tiver obtido a maior nota no critério de Certificado de participação em Cursos, Congressos, Conferências, Seminários, Jornadas, Palestras, Encontros, Simpósios, Fóruns e demais eventos com duração de 08h às 39h.</w:t>
      </w:r>
    </w:p>
    <w:p w14:paraId="21A5D803" w14:textId="77777777" w:rsidR="004E5273" w:rsidRPr="0076653D" w:rsidRDefault="004E5273" w:rsidP="0076653D">
      <w:pPr>
        <w:autoSpaceDE w:val="0"/>
        <w:spacing w:after="0"/>
        <w:jc w:val="both"/>
        <w:rPr>
          <w:rFonts w:ascii="Times New Roman" w:hAnsi="Times New Roman" w:cs="Times New Roman"/>
          <w:sz w:val="23"/>
          <w:szCs w:val="23"/>
        </w:rPr>
      </w:pPr>
    </w:p>
    <w:p w14:paraId="725CBD95" w14:textId="2B1F7289" w:rsidR="004E5273" w:rsidRPr="0076653D" w:rsidRDefault="004E5273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bCs/>
          <w:sz w:val="23"/>
          <w:szCs w:val="23"/>
        </w:rPr>
        <w:t>9.1.</w:t>
      </w:r>
      <w:r w:rsidR="001D3534">
        <w:rPr>
          <w:rFonts w:ascii="Times New Roman" w:hAnsi="Times New Roman" w:cs="Times New Roman"/>
          <w:b/>
          <w:bCs/>
          <w:sz w:val="23"/>
          <w:szCs w:val="23"/>
        </w:rPr>
        <w:t>9</w:t>
      </w:r>
      <w:r w:rsidRPr="0076653D">
        <w:rPr>
          <w:rFonts w:ascii="Times New Roman" w:hAnsi="Times New Roman" w:cs="Times New Roman"/>
          <w:sz w:val="23"/>
          <w:szCs w:val="23"/>
        </w:rPr>
        <w:t xml:space="preserve"> 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>Sorteio em ato público.</w:t>
      </w:r>
    </w:p>
    <w:p w14:paraId="3F579D85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sz w:val="23"/>
          <w:szCs w:val="23"/>
        </w:rPr>
      </w:pPr>
    </w:p>
    <w:p w14:paraId="1F42DDAC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9.2 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>O sorteio ocorrerá em local e horário previamente definido pela Comissão, na presença dos candidatos interessados, os quais serão convocados por telefone, correio eletrônico ou qualquer outro meio que assegure a certeza da ciência do interessado.</w:t>
      </w:r>
    </w:p>
    <w:p w14:paraId="633EC79B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7A7C6105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9.3 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A aplicação do critério de desempate será efetivada após a análise dos recursos e antes da publicação da lista final dos selecionados. </w:t>
      </w:r>
    </w:p>
    <w:p w14:paraId="10A2E33F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53F4A70D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bCs/>
          <w:color w:val="000000"/>
          <w:sz w:val="23"/>
          <w:szCs w:val="23"/>
        </w:rPr>
        <w:t>10. DIVULGAÇÃO DO RESULTADO FINAL DO PROCESSO SELETIVO SIMPLIFICADO</w:t>
      </w:r>
    </w:p>
    <w:p w14:paraId="6BB97C48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sz w:val="23"/>
          <w:szCs w:val="23"/>
        </w:rPr>
      </w:pPr>
    </w:p>
    <w:p w14:paraId="45E1B8D6" w14:textId="3CF51EE8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color w:val="000000"/>
          <w:sz w:val="23"/>
          <w:szCs w:val="23"/>
        </w:rPr>
        <w:t>10.1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Transcorrido o prazo sem a interposição de recurso ou ultimado o seu julgamento, a Comissão encaminhará o Processo Seletivo Simplificado ao Prefeito Municipal para homologação, no prazo de um dia</w:t>
      </w:r>
      <w:r w:rsidR="0043649E"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útil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14:paraId="7F7CCC1F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sz w:val="23"/>
          <w:szCs w:val="23"/>
        </w:rPr>
      </w:pPr>
    </w:p>
    <w:p w14:paraId="71AFAE0E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10.2 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>Homologado o resultado final, será lançado edital com a classificação geral dos candidatos aprovados, quando, então passará a fluir o prazo de validade do Processo Seletivo Simplificado.</w:t>
      </w:r>
    </w:p>
    <w:p w14:paraId="7BB54565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sz w:val="23"/>
          <w:szCs w:val="23"/>
        </w:rPr>
      </w:pPr>
    </w:p>
    <w:p w14:paraId="74342CB3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color w:val="000000"/>
          <w:sz w:val="23"/>
          <w:szCs w:val="23"/>
        </w:rPr>
        <w:t>11. CONDIÇÕES PARA A CONTRATAÇÃO TEMPORÁRIA</w:t>
      </w:r>
    </w:p>
    <w:p w14:paraId="10A3B65B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7397871D" w14:textId="247FC920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color w:val="000000"/>
          <w:sz w:val="23"/>
          <w:szCs w:val="23"/>
        </w:rPr>
        <w:t>11.1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Homologado o resultado final do Processo Seletivo Simplificado e</w:t>
      </w:r>
      <w:r w:rsidR="00272CE4" w:rsidRPr="0076653D">
        <w:rPr>
          <w:rFonts w:ascii="Times New Roman" w:hAnsi="Times New Roman" w:cs="Times New Roman"/>
          <w:color w:val="000000"/>
          <w:sz w:val="23"/>
          <w:szCs w:val="23"/>
        </w:rPr>
        <w:t>, após aprovação d</w:t>
      </w:r>
      <w:r w:rsidR="00D4513B" w:rsidRPr="0076653D">
        <w:rPr>
          <w:rFonts w:ascii="Times New Roman" w:hAnsi="Times New Roman" w:cs="Times New Roman"/>
          <w:color w:val="000000"/>
          <w:sz w:val="23"/>
          <w:szCs w:val="23"/>
        </w:rPr>
        <w:t>e</w:t>
      </w:r>
      <w:r w:rsidR="00272CE4"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Lei Específica para a contratação, mediante autorização do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Prefeito, será convocado o primeiro colocado</w:t>
      </w:r>
      <w:r w:rsidR="005C6D96"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do cadastro reserva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>, para, no prazo de 2 (dois) dias</w:t>
      </w:r>
      <w:r w:rsidR="008E4C6C"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úteis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>, prorrogável uma única vez, à critério da Administração, comprovar o atendimento das seguintes condições:</w:t>
      </w:r>
    </w:p>
    <w:p w14:paraId="17275D5F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14:paraId="5C35C679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color w:val="000000"/>
          <w:sz w:val="23"/>
          <w:szCs w:val="23"/>
        </w:rPr>
        <w:t>11.1.1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Ser brasileiro ou estrangeiro na forma da lei;</w:t>
      </w:r>
    </w:p>
    <w:p w14:paraId="160BFC4E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14:paraId="64DB08D6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color w:val="000000"/>
          <w:sz w:val="23"/>
          <w:szCs w:val="23"/>
        </w:rPr>
        <w:t>11.1.2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Ter idade mínima de 18 anos;</w:t>
      </w:r>
    </w:p>
    <w:p w14:paraId="41EEE50A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14:paraId="04D58EAC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color w:val="000000"/>
          <w:sz w:val="23"/>
          <w:szCs w:val="23"/>
        </w:rPr>
        <w:t>11.1.3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Apresentar atestado médico exarado pelo serviço oficial do Município, no sentido de gozar de boa saúde física e mental.</w:t>
      </w:r>
    </w:p>
    <w:p w14:paraId="0FCF0E64" w14:textId="77777777" w:rsidR="00B65A7B" w:rsidRPr="0076653D" w:rsidRDefault="00B65A7B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1567C4C2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color w:val="000000"/>
          <w:sz w:val="23"/>
          <w:szCs w:val="23"/>
        </w:rPr>
        <w:t>11.1.4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Ter nível de escolaridade mínima </w:t>
      </w:r>
      <w:r w:rsidR="005C6D96"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conforme identificado nas atribuições do cargo na tabela do item 2.1. </w:t>
      </w:r>
    </w:p>
    <w:p w14:paraId="48F40351" w14:textId="77777777" w:rsidR="00B65A7B" w:rsidRPr="0076653D" w:rsidRDefault="00B65A7B" w:rsidP="0076653D">
      <w:pPr>
        <w:autoSpaceDE w:val="0"/>
        <w:spacing w:after="0"/>
        <w:jc w:val="both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14:paraId="54302725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color w:val="000000"/>
          <w:sz w:val="23"/>
          <w:szCs w:val="23"/>
        </w:rPr>
        <w:t>11.1.5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Apresentar declaração de bens e rendas conforme modelo disponibilizado pelo Município.</w:t>
      </w:r>
    </w:p>
    <w:p w14:paraId="565AA5C9" w14:textId="77777777" w:rsidR="00B65A7B" w:rsidRPr="0076653D" w:rsidRDefault="00B65A7B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6E96E6B6" w14:textId="77777777" w:rsidR="00CE1522" w:rsidRPr="0076653D" w:rsidRDefault="005C6D96" w:rsidP="0076653D">
      <w:pPr>
        <w:autoSpaceDE w:val="0"/>
        <w:spacing w:after="0"/>
        <w:jc w:val="both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11.1.6 </w:t>
      </w:r>
      <w:r w:rsidR="00CE1522" w:rsidRPr="0076653D">
        <w:rPr>
          <w:rFonts w:ascii="Times New Roman" w:hAnsi="Times New Roman" w:cs="Times New Roman"/>
          <w:color w:val="000000"/>
          <w:sz w:val="23"/>
          <w:szCs w:val="23"/>
        </w:rPr>
        <w:t>Apresentar certidão de quitação eleitoral</w:t>
      </w:r>
      <w:r w:rsidR="00CE1522" w:rsidRPr="0076653D">
        <w:rPr>
          <w:rFonts w:ascii="Times New Roman" w:hAnsi="Times New Roman" w:cs="Times New Roman"/>
          <w:b/>
          <w:color w:val="000000"/>
          <w:sz w:val="23"/>
          <w:szCs w:val="23"/>
        </w:rPr>
        <w:t>.</w:t>
      </w:r>
    </w:p>
    <w:p w14:paraId="2E1DB407" w14:textId="77777777" w:rsidR="00B65A7B" w:rsidRPr="0076653D" w:rsidRDefault="00B65A7B" w:rsidP="0076653D">
      <w:pPr>
        <w:autoSpaceDE w:val="0"/>
        <w:spacing w:after="0"/>
        <w:jc w:val="both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14:paraId="44903733" w14:textId="77777777" w:rsidR="005C6D96" w:rsidRPr="0076653D" w:rsidRDefault="00CE1522" w:rsidP="0076653D">
      <w:pPr>
        <w:autoSpaceDE w:val="0"/>
        <w:spacing w:after="0"/>
        <w:jc w:val="both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11.1.7 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>Apresentar documentos de identificação: RG, CPF, PIS/PASEP, FOTO 3X4, CERTIDÃO DE CASAMENTO OU NASCIMENTO, se tiver filhos certidão de nascimento,</w:t>
      </w:r>
      <w:r w:rsidR="001207FE"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191DB1" w:rsidRPr="0076653D">
        <w:rPr>
          <w:rFonts w:ascii="Times New Roman" w:hAnsi="Times New Roman" w:cs="Times New Roman"/>
          <w:color w:val="000000"/>
          <w:sz w:val="23"/>
          <w:szCs w:val="23"/>
        </w:rPr>
        <w:t>e outros que forem necessários.</w:t>
      </w:r>
      <w:r w:rsidR="00191DB1" w:rsidRPr="0076653D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 </w:t>
      </w:r>
      <w:r w:rsidRPr="0076653D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 </w:t>
      </w:r>
    </w:p>
    <w:p w14:paraId="6BA28461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54BD69CF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color w:val="000000"/>
          <w:sz w:val="23"/>
          <w:szCs w:val="23"/>
        </w:rPr>
        <w:lastRenderedPageBreak/>
        <w:t>11.2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A convocação do candidato classificado será realizada por meio de Edital publicado no painel de publicações oficiais da Prefeitura Municipal</w:t>
      </w:r>
      <w:r w:rsidR="00F22A15"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01910BAF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3479F81D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color w:val="000000"/>
          <w:sz w:val="23"/>
          <w:szCs w:val="23"/>
        </w:rPr>
        <w:t>11.3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Não comparecendo o candidato convocado ou verificando-se o não atendimento das condições exigidas para a contratação</w:t>
      </w:r>
      <w:r w:rsidR="001207FE"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serão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convocados os demais classificados, observando-se a ordem classificatória crescente.  </w:t>
      </w:r>
    </w:p>
    <w:p w14:paraId="46304B93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45D01FFB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color w:val="000000"/>
          <w:sz w:val="23"/>
          <w:szCs w:val="23"/>
        </w:rPr>
        <w:t>11.4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O candidato que não tiver interesse na contratação poderá requerer, uma única vez, sua alocação no final da lista de aprovados.</w:t>
      </w:r>
    </w:p>
    <w:p w14:paraId="5C67AC9C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1055C101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color w:val="000000"/>
          <w:sz w:val="23"/>
          <w:szCs w:val="23"/>
        </w:rPr>
        <w:t>11.5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O prazo de validade do presente Processo Seletivo Simplificado será de </w:t>
      </w:r>
      <w:r w:rsidR="00DD3704" w:rsidRPr="0076653D">
        <w:rPr>
          <w:rFonts w:ascii="Times New Roman" w:hAnsi="Times New Roman" w:cs="Times New Roman"/>
          <w:color w:val="000000"/>
          <w:sz w:val="23"/>
          <w:szCs w:val="23"/>
        </w:rPr>
        <w:t>um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ano, prorrogável, uma única vez, por igual período. </w:t>
      </w:r>
    </w:p>
    <w:p w14:paraId="44D9FF28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14:paraId="7A1E796B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color w:val="000000"/>
          <w:sz w:val="23"/>
          <w:szCs w:val="23"/>
        </w:rPr>
        <w:t>11.6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No período de validade do Processo Seletivo Simplificado, em havendo a rescisão contratual, poderão ser chamados para contratação pelo tempo remanescente, os demais candidatos classificados, observada a ordem classificatória.</w:t>
      </w:r>
    </w:p>
    <w:p w14:paraId="7E25008B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6C92CC4E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color w:val="000000"/>
          <w:sz w:val="23"/>
          <w:szCs w:val="23"/>
        </w:rPr>
        <w:t>11.7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Após todos os candidatos aprovados terem sido chamados, incluindo aqueles que optaram por passar para o final da lista, havendo ainda necessidade de contratações para as mesmas funções, novo processo seletivo deverá ser realizado.</w:t>
      </w:r>
    </w:p>
    <w:p w14:paraId="56B4B742" w14:textId="77777777" w:rsidR="00A8781C" w:rsidRPr="0076653D" w:rsidRDefault="00A8781C" w:rsidP="0076653D">
      <w:pPr>
        <w:autoSpaceDE w:val="0"/>
        <w:spacing w:after="0"/>
        <w:jc w:val="both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14:paraId="6DE7409B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color w:val="000000"/>
          <w:sz w:val="23"/>
          <w:szCs w:val="23"/>
        </w:rPr>
        <w:t>12. DISPOSIÇÕES GERAIS</w:t>
      </w:r>
    </w:p>
    <w:p w14:paraId="5BA66E25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14:paraId="1ADC7AC1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color w:val="000000"/>
          <w:sz w:val="23"/>
          <w:szCs w:val="23"/>
        </w:rPr>
        <w:t>12.1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Não será fornecido qualquer documento comprobatório de aprovação ou classificação do candidato, valendo para esse fim a publicação do resultado final.</w:t>
      </w:r>
    </w:p>
    <w:p w14:paraId="175DF484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0A7A1A7D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color w:val="000000"/>
          <w:sz w:val="23"/>
          <w:szCs w:val="23"/>
        </w:rPr>
        <w:t>12.2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Os candidatos aprovados e classificados deverão manter atualizados os seus endereços.</w:t>
      </w:r>
    </w:p>
    <w:p w14:paraId="0956D92C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63D62375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12.3 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Respeitada a natureza da função temporária, por razões de interesse público, poderá haver a readequação das condições definidas inicialmente no edital, conforme dispuser a legislação local. </w:t>
      </w:r>
    </w:p>
    <w:p w14:paraId="291B1B5E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14:paraId="0FF5B327" w14:textId="77777777" w:rsidR="00342801" w:rsidRPr="0076653D" w:rsidRDefault="00342801" w:rsidP="0076653D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b/>
          <w:color w:val="000000"/>
          <w:sz w:val="23"/>
          <w:szCs w:val="23"/>
        </w:rPr>
        <w:t>12.4</w:t>
      </w:r>
      <w:r w:rsidRPr="0076653D">
        <w:rPr>
          <w:rFonts w:ascii="Times New Roman" w:hAnsi="Times New Roman" w:cs="Times New Roman"/>
          <w:color w:val="000000"/>
          <w:sz w:val="23"/>
          <w:szCs w:val="23"/>
        </w:rPr>
        <w:t xml:space="preserve"> Os casos omissos e situações não previstas serão resolvidos pela Comissão designada.</w:t>
      </w:r>
    </w:p>
    <w:p w14:paraId="2C15EFCC" w14:textId="77777777" w:rsidR="00342801" w:rsidRPr="0076653D" w:rsidRDefault="00342801" w:rsidP="0076653D">
      <w:pPr>
        <w:autoSpaceDE w:val="0"/>
        <w:spacing w:after="0"/>
        <w:rPr>
          <w:rFonts w:ascii="Times New Roman" w:hAnsi="Times New Roman" w:cs="Times New Roman"/>
          <w:color w:val="000000"/>
          <w:sz w:val="23"/>
          <w:szCs w:val="23"/>
        </w:rPr>
      </w:pPr>
    </w:p>
    <w:p w14:paraId="609D1E81" w14:textId="410674F4" w:rsidR="00342801" w:rsidRPr="007D28AD" w:rsidRDefault="00DD3704" w:rsidP="0076653D">
      <w:pPr>
        <w:autoSpaceDE w:val="0"/>
        <w:spacing w:after="0"/>
        <w:ind w:left="2832" w:firstLine="708"/>
        <w:jc w:val="right"/>
        <w:rPr>
          <w:rFonts w:ascii="Times New Roman" w:hAnsi="Times New Roman" w:cs="Times New Roman"/>
          <w:sz w:val="23"/>
          <w:szCs w:val="23"/>
        </w:rPr>
      </w:pPr>
      <w:r w:rsidRPr="007D28AD">
        <w:rPr>
          <w:rFonts w:ascii="Times New Roman" w:hAnsi="Times New Roman" w:cs="Times New Roman"/>
          <w:sz w:val="23"/>
          <w:szCs w:val="23"/>
        </w:rPr>
        <w:t>Guarani das Missões,</w:t>
      </w:r>
      <w:r w:rsidR="00D660F6" w:rsidRPr="007D28AD">
        <w:rPr>
          <w:rFonts w:ascii="Times New Roman" w:hAnsi="Times New Roman" w:cs="Times New Roman"/>
          <w:sz w:val="23"/>
          <w:szCs w:val="23"/>
        </w:rPr>
        <w:t xml:space="preserve"> </w:t>
      </w:r>
      <w:r w:rsidR="007D28AD" w:rsidRPr="007D28AD">
        <w:rPr>
          <w:rFonts w:ascii="Times New Roman" w:hAnsi="Times New Roman" w:cs="Times New Roman"/>
          <w:sz w:val="23"/>
          <w:szCs w:val="23"/>
        </w:rPr>
        <w:t>10 de novembro</w:t>
      </w:r>
      <w:r w:rsidRPr="007D28AD">
        <w:rPr>
          <w:rFonts w:ascii="Times New Roman" w:hAnsi="Times New Roman" w:cs="Times New Roman"/>
          <w:sz w:val="23"/>
          <w:szCs w:val="23"/>
        </w:rPr>
        <w:t xml:space="preserve"> </w:t>
      </w:r>
      <w:r w:rsidR="008E4C6C" w:rsidRPr="007D28AD">
        <w:rPr>
          <w:rFonts w:ascii="Times New Roman" w:hAnsi="Times New Roman" w:cs="Times New Roman"/>
          <w:sz w:val="23"/>
          <w:szCs w:val="23"/>
        </w:rPr>
        <w:t>de 2021.</w:t>
      </w:r>
    </w:p>
    <w:p w14:paraId="06A819F3" w14:textId="77777777" w:rsidR="00342801" w:rsidRPr="0076653D" w:rsidRDefault="00342801" w:rsidP="0076653D">
      <w:pPr>
        <w:autoSpaceDE w:val="0"/>
        <w:spacing w:after="0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</w:p>
    <w:p w14:paraId="79F84602" w14:textId="77777777" w:rsidR="000D530E" w:rsidRPr="0076653D" w:rsidRDefault="000D530E" w:rsidP="0076653D">
      <w:pPr>
        <w:autoSpaceDE w:val="0"/>
        <w:spacing w:after="0"/>
        <w:ind w:left="1416" w:firstLine="708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</w:p>
    <w:p w14:paraId="44A2A68C" w14:textId="77777777" w:rsidR="000D530E" w:rsidRPr="0076653D" w:rsidRDefault="000D530E" w:rsidP="0076653D">
      <w:pPr>
        <w:autoSpaceDE w:val="0"/>
        <w:spacing w:after="0"/>
        <w:ind w:left="1416" w:firstLine="708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</w:p>
    <w:p w14:paraId="2EDC3163" w14:textId="77777777" w:rsidR="00342801" w:rsidRPr="0076653D" w:rsidRDefault="00342801" w:rsidP="0076653D">
      <w:pPr>
        <w:autoSpaceDE w:val="0"/>
        <w:spacing w:after="0"/>
        <w:ind w:left="1416" w:firstLine="708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76653D">
        <w:rPr>
          <w:rFonts w:ascii="Times New Roman" w:hAnsi="Times New Roman" w:cs="Times New Roman"/>
          <w:color w:val="000000"/>
          <w:sz w:val="23"/>
          <w:szCs w:val="23"/>
        </w:rPr>
        <w:t>__________________________________</w:t>
      </w:r>
    </w:p>
    <w:p w14:paraId="505F655A" w14:textId="77777777" w:rsidR="00342801" w:rsidRPr="0076653D" w:rsidRDefault="00DD3704" w:rsidP="0076653D">
      <w:pPr>
        <w:autoSpaceDE w:val="0"/>
        <w:spacing w:after="0"/>
        <w:ind w:left="1416" w:firstLine="708"/>
        <w:jc w:val="center"/>
        <w:rPr>
          <w:rFonts w:ascii="Times New Roman" w:hAnsi="Times New Roman" w:cs="Times New Roman"/>
          <w:sz w:val="23"/>
          <w:szCs w:val="23"/>
        </w:rPr>
      </w:pPr>
      <w:r w:rsidRPr="0076653D">
        <w:rPr>
          <w:rFonts w:ascii="Times New Roman" w:hAnsi="Times New Roman" w:cs="Times New Roman"/>
          <w:sz w:val="23"/>
          <w:szCs w:val="23"/>
        </w:rPr>
        <w:t>JERÔNIMO JASKULSKI</w:t>
      </w:r>
    </w:p>
    <w:p w14:paraId="76C004FC" w14:textId="77777777" w:rsidR="00DD3704" w:rsidRPr="0076653D" w:rsidRDefault="00DD3704" w:rsidP="0076653D">
      <w:pPr>
        <w:autoSpaceDE w:val="0"/>
        <w:spacing w:after="0"/>
        <w:ind w:left="1416" w:firstLine="708"/>
        <w:jc w:val="center"/>
        <w:rPr>
          <w:rFonts w:ascii="Times New Roman" w:hAnsi="Times New Roman" w:cs="Times New Roman"/>
          <w:sz w:val="23"/>
          <w:szCs w:val="23"/>
        </w:rPr>
      </w:pPr>
      <w:r w:rsidRPr="0076653D">
        <w:rPr>
          <w:rFonts w:ascii="Times New Roman" w:hAnsi="Times New Roman" w:cs="Times New Roman"/>
          <w:sz w:val="23"/>
          <w:szCs w:val="23"/>
        </w:rPr>
        <w:t>Prefeito Municipal</w:t>
      </w:r>
    </w:p>
    <w:p w14:paraId="3F8C28D7" w14:textId="77777777" w:rsidR="00342801" w:rsidRPr="004E5273" w:rsidRDefault="00342801" w:rsidP="00F314B3">
      <w:pPr>
        <w:autoSpaceDE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F078C27" w14:textId="77777777" w:rsidR="00342801" w:rsidRPr="004E5273" w:rsidRDefault="00342801" w:rsidP="00F314B3">
      <w:pPr>
        <w:autoSpaceDE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F98C261" w14:textId="77777777" w:rsidR="00342801" w:rsidRPr="004E5273" w:rsidRDefault="00342801" w:rsidP="00F314B3">
      <w:pPr>
        <w:autoSpaceDE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265FA27" w14:textId="77777777" w:rsidR="000D530E" w:rsidRPr="004E5273" w:rsidRDefault="000D530E" w:rsidP="00F314B3">
      <w:pPr>
        <w:autoSpaceDE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D3A67C3" w14:textId="08DD94D2" w:rsidR="009642BA" w:rsidRPr="004E5273" w:rsidRDefault="009642BA" w:rsidP="00F314B3">
      <w:pPr>
        <w:autoSpaceDE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7A2FFBA" w14:textId="74E1388B" w:rsidR="008E4C6C" w:rsidRDefault="008E4C6C" w:rsidP="00F314B3">
      <w:pPr>
        <w:autoSpaceDE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F431E29" w14:textId="21B5277D" w:rsidR="0076653D" w:rsidRDefault="0076653D" w:rsidP="00F314B3">
      <w:pPr>
        <w:autoSpaceDE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DB89923" w14:textId="6DD7BAD0" w:rsidR="00AD7660" w:rsidRDefault="00AD7660" w:rsidP="00F314B3">
      <w:pPr>
        <w:autoSpaceDE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826BB5F" w14:textId="77777777" w:rsidR="00AD7660" w:rsidRDefault="00AD7660" w:rsidP="00F314B3">
      <w:pPr>
        <w:autoSpaceDE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FD492D8" w14:textId="77777777" w:rsidR="0037726B" w:rsidRPr="004E5273" w:rsidRDefault="0037726B" w:rsidP="00F314B3">
      <w:pPr>
        <w:autoSpaceDE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E07D2AB" w14:textId="77777777" w:rsidR="00342801" w:rsidRPr="004E5273" w:rsidRDefault="00342801" w:rsidP="009642BA">
      <w:pPr>
        <w:autoSpaceDE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5273">
        <w:rPr>
          <w:rFonts w:ascii="Times New Roman" w:hAnsi="Times New Roman" w:cs="Times New Roman"/>
          <w:b/>
          <w:bCs/>
          <w:sz w:val="24"/>
          <w:szCs w:val="24"/>
        </w:rPr>
        <w:t>ANEXO I</w:t>
      </w:r>
    </w:p>
    <w:p w14:paraId="2D29BB7F" w14:textId="77777777" w:rsidR="00342801" w:rsidRPr="004E5273" w:rsidRDefault="00342801" w:rsidP="00F314B3">
      <w:pPr>
        <w:autoSpaceDE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5273">
        <w:rPr>
          <w:rFonts w:ascii="Times New Roman" w:hAnsi="Times New Roman" w:cs="Times New Roman"/>
          <w:b/>
          <w:bCs/>
          <w:sz w:val="24"/>
          <w:szCs w:val="24"/>
        </w:rPr>
        <w:t>MODELO DE CURRÍCULO PARA PROCESSO SELETIVO SIMPLIFICADO</w:t>
      </w:r>
    </w:p>
    <w:p w14:paraId="350AB4A7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5273">
        <w:rPr>
          <w:rFonts w:ascii="Times New Roman" w:hAnsi="Times New Roman" w:cs="Times New Roman"/>
          <w:b/>
          <w:bCs/>
          <w:sz w:val="24"/>
          <w:szCs w:val="24"/>
        </w:rPr>
        <w:t>1. DADOS PESSOAIS</w:t>
      </w:r>
    </w:p>
    <w:p w14:paraId="76C14960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1.1 Nome completo: _________________________________________________________</w:t>
      </w:r>
    </w:p>
    <w:p w14:paraId="7028D87D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1.2 Filiação: _______________________________________________________________</w:t>
      </w:r>
    </w:p>
    <w:p w14:paraId="6A0633E9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1.3 Nacionalidade: __________________________________________________________</w:t>
      </w:r>
    </w:p>
    <w:p w14:paraId="0B025F45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1.4 Naturalidade: ___________________________________________________________</w:t>
      </w:r>
    </w:p>
    <w:p w14:paraId="750D8393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1.5 Data de Nascimento: _____________________________________________________</w:t>
      </w:r>
    </w:p>
    <w:p w14:paraId="227D905F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1.6 Estado Civil: ____________________________________________________________</w:t>
      </w:r>
    </w:p>
    <w:p w14:paraId="46184AA1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F3CC38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5273">
        <w:rPr>
          <w:rFonts w:ascii="Times New Roman" w:hAnsi="Times New Roman" w:cs="Times New Roman"/>
          <w:b/>
          <w:bCs/>
          <w:sz w:val="24"/>
          <w:szCs w:val="24"/>
        </w:rPr>
        <w:t>2. DADOS DE IDENTIFICAÇÃO</w:t>
      </w:r>
    </w:p>
    <w:p w14:paraId="1FEE4FFF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2.1 Carteira de Identidade e órgão expedidor: _____________________________________</w:t>
      </w:r>
    </w:p>
    <w:p w14:paraId="147FA056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2.2 Cadastro de Pessoa Física – CPF: __________________________________________</w:t>
      </w:r>
    </w:p>
    <w:p w14:paraId="7F36CDA4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2.3 Título de Eleitor _________________ Zona: ______________ Seção: ______________</w:t>
      </w:r>
    </w:p>
    <w:p w14:paraId="747C1AF0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2.4 Número do certificado de reservista: _________________________________________</w:t>
      </w:r>
    </w:p>
    <w:p w14:paraId="58226DE2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2.5 Endereço Residencial: ____________________________________________________</w:t>
      </w:r>
    </w:p>
    <w:p w14:paraId="3BDE6B51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2.6 Endereço Eletrônico: _____________________________________________________</w:t>
      </w:r>
    </w:p>
    <w:p w14:paraId="5EC7D1B3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2.7 Telefone residencial e celular: ______________________________________________</w:t>
      </w:r>
    </w:p>
    <w:p w14:paraId="32C4A09C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2.8 Outro endereço e telefone para contato ou recado: ______________________________</w:t>
      </w:r>
    </w:p>
    <w:p w14:paraId="3C525FAE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2D7C57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5273">
        <w:rPr>
          <w:rFonts w:ascii="Times New Roman" w:hAnsi="Times New Roman" w:cs="Times New Roman"/>
          <w:b/>
          <w:bCs/>
          <w:sz w:val="24"/>
          <w:szCs w:val="24"/>
        </w:rPr>
        <w:t>3. ESCOLARIDADE</w:t>
      </w:r>
    </w:p>
    <w:p w14:paraId="4F07DF2F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09F625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3.</w:t>
      </w:r>
      <w:r w:rsidR="00DD3704" w:rsidRPr="004E5273">
        <w:rPr>
          <w:rFonts w:ascii="Times New Roman" w:hAnsi="Times New Roman" w:cs="Times New Roman"/>
          <w:sz w:val="24"/>
          <w:szCs w:val="24"/>
        </w:rPr>
        <w:t>1</w:t>
      </w:r>
      <w:r w:rsidRPr="004E5273">
        <w:rPr>
          <w:rFonts w:ascii="Times New Roman" w:hAnsi="Times New Roman" w:cs="Times New Roman"/>
          <w:sz w:val="24"/>
          <w:szCs w:val="24"/>
        </w:rPr>
        <w:t xml:space="preserve"> ENSINO MÉDIO</w:t>
      </w:r>
    </w:p>
    <w:p w14:paraId="2534F51C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Instituição de Ensino: ________________________________________________________</w:t>
      </w:r>
    </w:p>
    <w:p w14:paraId="7BABFCD3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Ano de conclusão: __________________________________________________________</w:t>
      </w:r>
    </w:p>
    <w:p w14:paraId="100F19B3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E59A2FF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3.</w:t>
      </w:r>
      <w:r w:rsidR="00DD3704" w:rsidRPr="004E5273">
        <w:rPr>
          <w:rFonts w:ascii="Times New Roman" w:hAnsi="Times New Roman" w:cs="Times New Roman"/>
          <w:sz w:val="24"/>
          <w:szCs w:val="24"/>
        </w:rPr>
        <w:t>2</w:t>
      </w:r>
      <w:r w:rsidRPr="004E5273">
        <w:rPr>
          <w:rFonts w:ascii="Times New Roman" w:hAnsi="Times New Roman" w:cs="Times New Roman"/>
          <w:sz w:val="24"/>
          <w:szCs w:val="24"/>
        </w:rPr>
        <w:t xml:space="preserve"> GRADUAÇÃO</w:t>
      </w:r>
    </w:p>
    <w:p w14:paraId="3FCEE89A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Curso: ____________________________________________________________________</w:t>
      </w:r>
    </w:p>
    <w:p w14:paraId="7FBE3F39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Instituição de Ensino: ________________________________________________________</w:t>
      </w:r>
    </w:p>
    <w:p w14:paraId="408C6166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Ano de conclusão: __________________________________________________________</w:t>
      </w:r>
    </w:p>
    <w:p w14:paraId="64814AE9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F23CA13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3.</w:t>
      </w:r>
      <w:r w:rsidR="00DD3704" w:rsidRPr="004E5273">
        <w:rPr>
          <w:rFonts w:ascii="Times New Roman" w:hAnsi="Times New Roman" w:cs="Times New Roman"/>
          <w:sz w:val="24"/>
          <w:szCs w:val="24"/>
        </w:rPr>
        <w:t>3</w:t>
      </w:r>
      <w:r w:rsidRPr="004E5273">
        <w:rPr>
          <w:rFonts w:ascii="Times New Roman" w:hAnsi="Times New Roman" w:cs="Times New Roman"/>
          <w:sz w:val="24"/>
          <w:szCs w:val="24"/>
        </w:rPr>
        <w:t xml:space="preserve"> PÓS-GRADUAÇÃO</w:t>
      </w:r>
    </w:p>
    <w:p w14:paraId="2B0C174A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3.</w:t>
      </w:r>
      <w:r w:rsidR="00DD3704" w:rsidRPr="004E5273">
        <w:rPr>
          <w:rFonts w:ascii="Times New Roman" w:hAnsi="Times New Roman" w:cs="Times New Roman"/>
          <w:sz w:val="24"/>
          <w:szCs w:val="24"/>
        </w:rPr>
        <w:t>3</w:t>
      </w:r>
      <w:r w:rsidRPr="004E5273">
        <w:rPr>
          <w:rFonts w:ascii="Times New Roman" w:hAnsi="Times New Roman" w:cs="Times New Roman"/>
          <w:sz w:val="24"/>
          <w:szCs w:val="24"/>
        </w:rPr>
        <w:t>.1 ESPECIALIZAÇÃO</w:t>
      </w:r>
    </w:p>
    <w:p w14:paraId="09E64A4D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Curso / área: _______________________________________________________________</w:t>
      </w:r>
    </w:p>
    <w:p w14:paraId="62BD2C56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Instituição de Ensino: ________________________________________________________</w:t>
      </w:r>
    </w:p>
    <w:p w14:paraId="0E5ABA35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Ano de conclusão: __________________________________________________________</w:t>
      </w:r>
    </w:p>
    <w:p w14:paraId="49A64A5C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7F93BA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3.</w:t>
      </w:r>
      <w:r w:rsidR="00DD3704" w:rsidRPr="004E5273">
        <w:rPr>
          <w:rFonts w:ascii="Times New Roman" w:hAnsi="Times New Roman" w:cs="Times New Roman"/>
          <w:sz w:val="24"/>
          <w:szCs w:val="24"/>
        </w:rPr>
        <w:t>3</w:t>
      </w:r>
      <w:r w:rsidRPr="004E5273">
        <w:rPr>
          <w:rFonts w:ascii="Times New Roman" w:hAnsi="Times New Roman" w:cs="Times New Roman"/>
          <w:sz w:val="24"/>
          <w:szCs w:val="24"/>
        </w:rPr>
        <w:t>.2 MESTRADO</w:t>
      </w:r>
    </w:p>
    <w:p w14:paraId="3852F40D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Curso / área: _______________________________________________________________</w:t>
      </w:r>
    </w:p>
    <w:p w14:paraId="61697A60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Instituição de Ensino: ________________________________________________________</w:t>
      </w:r>
    </w:p>
    <w:p w14:paraId="2688A50B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Ano de conclusão: __________________________________________________________</w:t>
      </w:r>
    </w:p>
    <w:p w14:paraId="63306D9D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E9F8F9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3.</w:t>
      </w:r>
      <w:r w:rsidR="00DD3704" w:rsidRPr="004E5273">
        <w:rPr>
          <w:rFonts w:ascii="Times New Roman" w:hAnsi="Times New Roman" w:cs="Times New Roman"/>
          <w:sz w:val="24"/>
          <w:szCs w:val="24"/>
        </w:rPr>
        <w:t>3</w:t>
      </w:r>
      <w:r w:rsidRPr="004E5273">
        <w:rPr>
          <w:rFonts w:ascii="Times New Roman" w:hAnsi="Times New Roman" w:cs="Times New Roman"/>
          <w:sz w:val="24"/>
          <w:szCs w:val="24"/>
        </w:rPr>
        <w:t>.3 DOUTORADO</w:t>
      </w:r>
    </w:p>
    <w:p w14:paraId="52015999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Curso / área: _______________________________________________________________</w:t>
      </w:r>
    </w:p>
    <w:p w14:paraId="18D72710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Instituição de Ensino: ________________________________________________________</w:t>
      </w:r>
    </w:p>
    <w:p w14:paraId="11025A8C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Ano de conclusão: __________________________________________________________</w:t>
      </w:r>
    </w:p>
    <w:p w14:paraId="22585626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EDA681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3.</w:t>
      </w:r>
      <w:r w:rsidR="00DD3704" w:rsidRPr="004E5273">
        <w:rPr>
          <w:rFonts w:ascii="Times New Roman" w:hAnsi="Times New Roman" w:cs="Times New Roman"/>
          <w:sz w:val="24"/>
          <w:szCs w:val="24"/>
        </w:rPr>
        <w:t>3</w:t>
      </w:r>
      <w:r w:rsidRPr="004E5273">
        <w:rPr>
          <w:rFonts w:ascii="Times New Roman" w:hAnsi="Times New Roman" w:cs="Times New Roman"/>
          <w:sz w:val="24"/>
          <w:szCs w:val="24"/>
        </w:rPr>
        <w:t>.5 PÓS-DOUTORADO (PhD)</w:t>
      </w:r>
    </w:p>
    <w:p w14:paraId="05196D45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Curso / área: _______________________________________________________________</w:t>
      </w:r>
    </w:p>
    <w:p w14:paraId="3B81B1B4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lastRenderedPageBreak/>
        <w:t>Instituição de Ensino: ________________________________________________________</w:t>
      </w:r>
    </w:p>
    <w:p w14:paraId="798B24B9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Ano de conclusão: __________________________________________________________</w:t>
      </w:r>
    </w:p>
    <w:p w14:paraId="6A0CC158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6623BCB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5273">
        <w:rPr>
          <w:rFonts w:ascii="Times New Roman" w:hAnsi="Times New Roman" w:cs="Times New Roman"/>
          <w:b/>
          <w:bCs/>
          <w:sz w:val="24"/>
          <w:szCs w:val="24"/>
        </w:rPr>
        <w:t xml:space="preserve">4. CURSOS ESPECIALIZADOS NA ÁREA AFIM À FUNÇÃO </w:t>
      </w:r>
    </w:p>
    <w:p w14:paraId="019C80AA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Curso / área: _______________________________________________________________</w:t>
      </w:r>
    </w:p>
    <w:p w14:paraId="6C00A9C9" w14:textId="6CB4B7C0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Instituição de Ensino: _</w:t>
      </w:r>
      <w:r w:rsidR="00C2141B">
        <w:rPr>
          <w:rFonts w:ascii="Times New Roman" w:hAnsi="Times New Roman" w:cs="Times New Roman"/>
          <w:sz w:val="24"/>
          <w:szCs w:val="24"/>
        </w:rPr>
        <w:t>_____</w:t>
      </w:r>
      <w:r w:rsidRPr="004E5273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14:paraId="707E6E6B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Data de início: _________________________ Data da conclusão: ____________________</w:t>
      </w:r>
    </w:p>
    <w:p w14:paraId="3D5EE18D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Carga horária: _____________________________________________________________</w:t>
      </w:r>
    </w:p>
    <w:p w14:paraId="7BFFC09A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8CC0BE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Curso / área: _______________________________________________________________</w:t>
      </w:r>
    </w:p>
    <w:p w14:paraId="3BCB08F9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Instituição de Ensino: ________________________________________________________</w:t>
      </w:r>
    </w:p>
    <w:p w14:paraId="77240B06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Data de início: _________________________ Data da conclusão: ____________________</w:t>
      </w:r>
    </w:p>
    <w:p w14:paraId="3CC7EBD4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Carga horária: _____________________________________________________________</w:t>
      </w:r>
    </w:p>
    <w:p w14:paraId="5CAEE73A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E9734A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Curso / área: _______________________________________________________________</w:t>
      </w:r>
    </w:p>
    <w:p w14:paraId="62F8A1D7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Instituição de Ensino: ________________________________________________________</w:t>
      </w:r>
    </w:p>
    <w:p w14:paraId="7765ABA4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Data de início: _________________________ Data da conclusão: ____________________</w:t>
      </w:r>
    </w:p>
    <w:p w14:paraId="12769A0F" w14:textId="72C1E1F5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Carga horária: _____________________________________________________________</w:t>
      </w:r>
    </w:p>
    <w:p w14:paraId="787CD43E" w14:textId="77777777" w:rsidR="0037726B" w:rsidRDefault="0037726B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00DF14" w14:textId="0B4BA9D9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Curso / área: ___</w:t>
      </w:r>
      <w:r w:rsidR="00C2141B">
        <w:rPr>
          <w:rFonts w:ascii="Times New Roman" w:hAnsi="Times New Roman" w:cs="Times New Roman"/>
          <w:sz w:val="24"/>
          <w:szCs w:val="24"/>
        </w:rPr>
        <w:t>____________</w:t>
      </w:r>
      <w:r w:rsidRPr="004E5273">
        <w:rPr>
          <w:rFonts w:ascii="Times New Roman" w:hAnsi="Times New Roman" w:cs="Times New Roman"/>
          <w:sz w:val="24"/>
          <w:szCs w:val="24"/>
        </w:rPr>
        <w:t>________________________________________________</w:t>
      </w:r>
    </w:p>
    <w:p w14:paraId="1B7AF3DC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Instituição de Ensino: ________________________________________________________</w:t>
      </w:r>
    </w:p>
    <w:p w14:paraId="56EA007C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Data de início: _________________________ Data da conclusão: ____________________</w:t>
      </w:r>
    </w:p>
    <w:p w14:paraId="6A216C69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Carga horária: _____________________________________________________________</w:t>
      </w:r>
    </w:p>
    <w:p w14:paraId="1F48F068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C3B8DB6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Curso / área: _______________________________________________________________</w:t>
      </w:r>
    </w:p>
    <w:p w14:paraId="23B86758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Instituição de Ensino: ________________________________________________________</w:t>
      </w:r>
    </w:p>
    <w:p w14:paraId="746167D8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Data de início: _________________________ Data da conclusão: ____________________</w:t>
      </w:r>
    </w:p>
    <w:p w14:paraId="57D9B13E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Carga horária: _____________________________________________________________</w:t>
      </w:r>
    </w:p>
    <w:p w14:paraId="55718764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F63E86F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Curso / área: _______________________________________________________________</w:t>
      </w:r>
    </w:p>
    <w:p w14:paraId="36D8D3C0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Instituição de Ensino: ________________________________________________________</w:t>
      </w:r>
    </w:p>
    <w:p w14:paraId="3740361B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Data de início: _________________________ Data da conclusão: ____________________</w:t>
      </w:r>
    </w:p>
    <w:p w14:paraId="35687CFB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Carga horária: _____________________________________________________________</w:t>
      </w:r>
    </w:p>
    <w:p w14:paraId="264C55A4" w14:textId="77777777" w:rsidR="00034AC5" w:rsidRPr="004E5273" w:rsidRDefault="00034AC5" w:rsidP="00034AC5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97E37F0" w14:textId="77777777" w:rsidR="00034AC5" w:rsidRPr="004E5273" w:rsidRDefault="00034AC5" w:rsidP="00034AC5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Curso / área: _______________________________________________________________</w:t>
      </w:r>
    </w:p>
    <w:p w14:paraId="5A34D757" w14:textId="77777777" w:rsidR="00034AC5" w:rsidRPr="004E5273" w:rsidRDefault="00034AC5" w:rsidP="00034AC5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Instituição de Ensino: ________________________________________________________</w:t>
      </w:r>
    </w:p>
    <w:p w14:paraId="383606B0" w14:textId="77777777" w:rsidR="00034AC5" w:rsidRPr="004E5273" w:rsidRDefault="00034AC5" w:rsidP="00034AC5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Data de início: _________________________ Data da conclusão: ____________________</w:t>
      </w:r>
    </w:p>
    <w:p w14:paraId="0BAB5EDD" w14:textId="77777777" w:rsidR="00034AC5" w:rsidRPr="004E5273" w:rsidRDefault="00034AC5" w:rsidP="00034AC5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Carga horária: _____________________________________________________________</w:t>
      </w:r>
    </w:p>
    <w:p w14:paraId="048F747E" w14:textId="77C60E53" w:rsidR="00342801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843ABB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Curso / área: _______________________________________________________________</w:t>
      </w:r>
    </w:p>
    <w:p w14:paraId="3ECE082D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Instituição de Ensino: ________________________________________________________</w:t>
      </w:r>
    </w:p>
    <w:p w14:paraId="011C8416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Data de início: _________________________ Data da conclusão: ____________________</w:t>
      </w:r>
    </w:p>
    <w:p w14:paraId="3E03FC63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Carga horária: _____________________________________________________________</w:t>
      </w:r>
    </w:p>
    <w:p w14:paraId="39F624E1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F1928C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Curso / área: _______________________________________________________________</w:t>
      </w:r>
    </w:p>
    <w:p w14:paraId="788FD148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Instituição de Ensino: ________________________________________________________</w:t>
      </w:r>
    </w:p>
    <w:p w14:paraId="405CC1D9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Data de início: _________________________ Data da conclusão: ____________________</w:t>
      </w:r>
    </w:p>
    <w:p w14:paraId="41858410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Carga horária: _____________________________________________________________</w:t>
      </w:r>
    </w:p>
    <w:p w14:paraId="3A2838AC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12F6AD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Curso / área: _______________________________________________________________</w:t>
      </w:r>
    </w:p>
    <w:p w14:paraId="568E1CAB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Instituição de Ensino: ________________________________________________________</w:t>
      </w:r>
    </w:p>
    <w:p w14:paraId="24EEB373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Data de início: _________________________ Data da conclusão: ____________________</w:t>
      </w:r>
    </w:p>
    <w:p w14:paraId="746708C2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lastRenderedPageBreak/>
        <w:t>Carga horária: _____________________________________________________________</w:t>
      </w:r>
    </w:p>
    <w:p w14:paraId="7913B3F9" w14:textId="77777777" w:rsidR="00C2141B" w:rsidRDefault="00C2141B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C7ED58" w14:textId="6BFA36C2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Curso / área: _______________________________________________________________</w:t>
      </w:r>
    </w:p>
    <w:p w14:paraId="23E90DFB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Instituição de Ensino: ________________________________________________________</w:t>
      </w:r>
    </w:p>
    <w:p w14:paraId="3ECA14D3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Data de início: _________________________ Data da conclusão: ____________________</w:t>
      </w:r>
    </w:p>
    <w:p w14:paraId="698DB6CB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Carga horária: _____________________________________________________________</w:t>
      </w:r>
    </w:p>
    <w:p w14:paraId="7CAA8945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561221D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Curso / área: _______________________________________________________________</w:t>
      </w:r>
    </w:p>
    <w:p w14:paraId="6A668AB9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Instituição de Ensino: ________________________________________________________</w:t>
      </w:r>
    </w:p>
    <w:p w14:paraId="7AE4D364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Data de início: _________________________ Data da conclusão: ____________________</w:t>
      </w:r>
    </w:p>
    <w:p w14:paraId="378E8AA8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Carga horária: _____________________________________________________________</w:t>
      </w:r>
    </w:p>
    <w:p w14:paraId="726A1516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AB7E6D3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Curso / área: _______________________________________________________________</w:t>
      </w:r>
    </w:p>
    <w:p w14:paraId="2C1F13FB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Instituição de Ensino: ________________________________________________________</w:t>
      </w:r>
    </w:p>
    <w:p w14:paraId="3F4E4A2B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Data de início: _________________________ Data da conclusão: ____________________</w:t>
      </w:r>
    </w:p>
    <w:p w14:paraId="39802020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Carga horária: _____________________________________________________________</w:t>
      </w:r>
    </w:p>
    <w:p w14:paraId="035D3090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91CBBFC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Curso / área: _______________________________________________________________</w:t>
      </w:r>
    </w:p>
    <w:p w14:paraId="4E648AD0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Instituição de Ensino: ________________________________________________________</w:t>
      </w:r>
    </w:p>
    <w:p w14:paraId="022E265B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Data de início: _________________________ Data da conclusão: ____________________</w:t>
      </w:r>
    </w:p>
    <w:p w14:paraId="3F822DE7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Carga horária: _____________________________________________________________</w:t>
      </w:r>
    </w:p>
    <w:p w14:paraId="04208B14" w14:textId="0027BD48" w:rsidR="0076653D" w:rsidRDefault="0076653D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E39BEB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Curso / área: _______________________________________________________________</w:t>
      </w:r>
    </w:p>
    <w:p w14:paraId="7EE17578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Instituição de Ensino: ________________________________________________________</w:t>
      </w:r>
    </w:p>
    <w:p w14:paraId="2A646C9D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Data de início: _________________________ Data da conclusão: ____________________</w:t>
      </w:r>
    </w:p>
    <w:p w14:paraId="69A78BCA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Carga horária: _____________________________________________________________</w:t>
      </w:r>
    </w:p>
    <w:p w14:paraId="5BAAAC88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A9C9AE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Curso / área: _______________________________________________________________</w:t>
      </w:r>
    </w:p>
    <w:p w14:paraId="35AADDBF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Instituição de Ensino: ________________________________________________________</w:t>
      </w:r>
    </w:p>
    <w:p w14:paraId="7709B170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Data de início: _________________________ Data da conclusão: ____________________</w:t>
      </w:r>
    </w:p>
    <w:p w14:paraId="49E919B6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Carga horária: _____________________________________________________________</w:t>
      </w:r>
    </w:p>
    <w:p w14:paraId="0E8C370F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28E90E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Curso / área: _______________________________________________________________</w:t>
      </w:r>
    </w:p>
    <w:p w14:paraId="2081972E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Instituição de Ensino: ________________________________________________________</w:t>
      </w:r>
    </w:p>
    <w:p w14:paraId="26917211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Data de início: _________________________ Data da conclusão: ____________________</w:t>
      </w:r>
    </w:p>
    <w:p w14:paraId="34D1AC0D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Carga horária: _____________________________________________________________</w:t>
      </w:r>
    </w:p>
    <w:p w14:paraId="6AC23933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Curso / área: _______________________________________________________________</w:t>
      </w:r>
    </w:p>
    <w:p w14:paraId="3819487F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Instituição de Ensino: ________________________________________________________</w:t>
      </w:r>
    </w:p>
    <w:p w14:paraId="3CFF0A5A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Data de início: _________________________ Data da conclusão: ____________________</w:t>
      </w:r>
    </w:p>
    <w:p w14:paraId="1F3CECD9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Carga horária: _____________________________________________________________</w:t>
      </w:r>
    </w:p>
    <w:p w14:paraId="7F57059D" w14:textId="77777777" w:rsidR="0076653D" w:rsidRPr="004E5273" w:rsidRDefault="0076653D" w:rsidP="0076653D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74A7F2" w14:textId="0EFE86FB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5273">
        <w:rPr>
          <w:rFonts w:ascii="Times New Roman" w:hAnsi="Times New Roman" w:cs="Times New Roman"/>
          <w:b/>
          <w:bCs/>
          <w:sz w:val="24"/>
          <w:szCs w:val="24"/>
        </w:rPr>
        <w:t>5. INFORMAÇÕES ADICIONAIS:</w:t>
      </w:r>
    </w:p>
    <w:p w14:paraId="2C5B9BCC" w14:textId="4EFFDAE0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174B361" w14:textId="77777777" w:rsidR="00342801" w:rsidRPr="004E5273" w:rsidRDefault="00342801" w:rsidP="00F314B3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127B04" w14:textId="77777777" w:rsidR="00B65A7B" w:rsidRPr="004E5273" w:rsidRDefault="00B65A7B" w:rsidP="00B65A7B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5273">
        <w:rPr>
          <w:rFonts w:ascii="Times New Roman" w:hAnsi="Times New Roman" w:cs="Times New Roman"/>
          <w:b/>
          <w:sz w:val="24"/>
          <w:szCs w:val="24"/>
        </w:rPr>
        <w:t>Contém.......... folhas por mim rubricadas</w:t>
      </w:r>
    </w:p>
    <w:p w14:paraId="3105F5B6" w14:textId="77777777" w:rsidR="00342801" w:rsidRPr="004E5273" w:rsidRDefault="00342801" w:rsidP="00F314B3">
      <w:pPr>
        <w:autoSpaceDE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389166C" w14:textId="4862FE5B" w:rsidR="00342801" w:rsidRPr="004E5273" w:rsidRDefault="00342801" w:rsidP="00034AC5">
      <w:pPr>
        <w:autoSpaceDE w:val="0"/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Local e Data.</w:t>
      </w:r>
    </w:p>
    <w:p w14:paraId="2D2DEA61" w14:textId="77777777" w:rsidR="00342801" w:rsidRPr="004E5273" w:rsidRDefault="00342801" w:rsidP="00C72827">
      <w:pPr>
        <w:autoSpaceDE w:val="0"/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E5273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14:paraId="5585471B" w14:textId="77777777" w:rsidR="00361549" w:rsidRPr="004E5273" w:rsidRDefault="00342801" w:rsidP="00C72827">
      <w:pPr>
        <w:autoSpaceDE w:val="0"/>
        <w:spacing w:after="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E5273">
        <w:rPr>
          <w:rFonts w:ascii="Times New Roman" w:hAnsi="Times New Roman" w:cs="Times New Roman"/>
          <w:sz w:val="24"/>
          <w:szCs w:val="24"/>
        </w:rPr>
        <w:t>Assinatura do Candidato</w:t>
      </w:r>
    </w:p>
    <w:sectPr w:rsidR="00361549" w:rsidRPr="004E5273" w:rsidSect="000B6A1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284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33C0D" w14:textId="77777777" w:rsidR="00CD53E8" w:rsidRDefault="00CD53E8" w:rsidP="00B17A58">
      <w:pPr>
        <w:spacing w:after="0" w:line="240" w:lineRule="auto"/>
      </w:pPr>
      <w:r>
        <w:separator/>
      </w:r>
    </w:p>
  </w:endnote>
  <w:endnote w:type="continuationSeparator" w:id="0">
    <w:p w14:paraId="64404B4A" w14:textId="77777777" w:rsidR="00CD53E8" w:rsidRDefault="00CD53E8" w:rsidP="00B17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8F581" w14:textId="77777777" w:rsidR="00AD7660" w:rsidRDefault="00AD766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AD31C" w14:textId="1FDC76D0" w:rsidR="00B17A58" w:rsidRPr="00E511DB" w:rsidRDefault="00D300FC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  <w:szCs w:val="20"/>
      </w:rPr>
    </w:pPr>
    <w:r w:rsidRPr="00E511DB">
      <w:rPr>
        <w:rFonts w:asciiTheme="majorHAnsi" w:hAnsiTheme="majorHAnsi"/>
        <w:sz w:val="20"/>
        <w:szCs w:val="20"/>
      </w:rPr>
      <w:t xml:space="preserve">Rua Boa Vista, 265 </w:t>
    </w:r>
    <w:r w:rsidR="00B17A58" w:rsidRPr="00E511DB">
      <w:rPr>
        <w:rFonts w:asciiTheme="majorHAnsi" w:hAnsiTheme="majorHAnsi"/>
        <w:sz w:val="20"/>
        <w:szCs w:val="20"/>
      </w:rPr>
      <w:t xml:space="preserve">- CEP: 97950-000 – Fone (55) 3353-1200 – E-mail: </w:t>
    </w:r>
    <w:hyperlink r:id="rId1" w:history="1">
      <w:r w:rsidR="00E511DB" w:rsidRPr="00E511DB">
        <w:rPr>
          <w:rStyle w:val="Hyperlink"/>
          <w:rFonts w:asciiTheme="majorHAnsi" w:hAnsiTheme="majorHAnsi"/>
          <w:sz w:val="20"/>
          <w:szCs w:val="20"/>
        </w:rPr>
        <w:t>administracao@guaranidasmissoes.rs.gov.br</w:t>
      </w:r>
    </w:hyperlink>
  </w:p>
  <w:p w14:paraId="2D71BEA0" w14:textId="77777777" w:rsidR="00B17A58" w:rsidRPr="00E511DB" w:rsidRDefault="00D300FC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  <w:szCs w:val="20"/>
      </w:rPr>
    </w:pPr>
    <w:r w:rsidRPr="00E511DB">
      <w:rPr>
        <w:rFonts w:asciiTheme="majorHAnsi" w:hAnsiTheme="majorHAnsi"/>
        <w:sz w:val="20"/>
        <w:szCs w:val="20"/>
      </w:rPr>
      <w:t>www.guaranidasmissoes.rs.gov.br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2E33B" w14:textId="77777777" w:rsidR="00AD7660" w:rsidRDefault="00AD766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3BD3D" w14:textId="77777777" w:rsidR="00CD53E8" w:rsidRDefault="00CD53E8" w:rsidP="00B17A58">
      <w:pPr>
        <w:spacing w:after="0" w:line="240" w:lineRule="auto"/>
      </w:pPr>
      <w:r>
        <w:separator/>
      </w:r>
    </w:p>
  </w:footnote>
  <w:footnote w:type="continuationSeparator" w:id="0">
    <w:p w14:paraId="11F17B87" w14:textId="77777777" w:rsidR="00CD53E8" w:rsidRDefault="00CD53E8" w:rsidP="00B17A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1D414" w14:textId="081D4215" w:rsidR="00B17A58" w:rsidRDefault="00B17A5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BCF88" w14:textId="39CF0DC4" w:rsidR="00BB2E5B" w:rsidRDefault="00BB2E5B" w:rsidP="0015784E">
    <w:pPr>
      <w:pStyle w:val="Cabealho"/>
      <w:pBdr>
        <w:bottom w:val="thickThinSmallGap" w:sz="24" w:space="5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 w:rsidRPr="00BB2E5B">
      <w:rPr>
        <w:rFonts w:asciiTheme="majorHAnsi" w:eastAsiaTheme="majorEastAsia" w:hAnsiTheme="majorHAnsi" w:cstheme="majorBidi"/>
        <w:noProof/>
        <w:sz w:val="32"/>
        <w:szCs w:val="32"/>
      </w:rPr>
      <w:drawing>
        <wp:inline distT="0" distB="0" distL="0" distR="0" wp14:anchorId="677F4B7A" wp14:editId="197F7CBC">
          <wp:extent cx="6210297" cy="781050"/>
          <wp:effectExtent l="0" t="0" r="0" b="0"/>
          <wp:docPr id="14" name="Imagem 14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4150" cy="7853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26E48" w14:textId="1BF45994" w:rsidR="00B17A58" w:rsidRDefault="00B17A5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A7C554A"/>
    <w:multiLevelType w:val="hybridMultilevel"/>
    <w:tmpl w:val="D43ECE1E"/>
    <w:lvl w:ilvl="0" w:tplc="E528E3F6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 w15:restartNumberingAfterBreak="0">
    <w:nsid w:val="18C458F0"/>
    <w:multiLevelType w:val="hybridMultilevel"/>
    <w:tmpl w:val="8D1A9708"/>
    <w:lvl w:ilvl="0" w:tplc="14545BE4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 w15:restartNumberingAfterBreak="0">
    <w:nsid w:val="23AE7136"/>
    <w:multiLevelType w:val="hybridMultilevel"/>
    <w:tmpl w:val="E340A1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C02B65"/>
    <w:multiLevelType w:val="singleLevel"/>
    <w:tmpl w:val="386E4504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</w:abstractNum>
  <w:abstractNum w:abstractNumId="5" w15:restartNumberingAfterBreak="0">
    <w:nsid w:val="2D8C0DEA"/>
    <w:multiLevelType w:val="hybridMultilevel"/>
    <w:tmpl w:val="4E3A6C80"/>
    <w:lvl w:ilvl="0" w:tplc="0CC659AA">
      <w:start w:val="1"/>
      <w:numFmt w:val="lowerLetter"/>
      <w:lvlText w:val="%1)"/>
      <w:lvlJc w:val="left"/>
      <w:pPr>
        <w:tabs>
          <w:tab w:val="num" w:pos="1773"/>
        </w:tabs>
        <w:ind w:left="17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3"/>
        </w:tabs>
        <w:ind w:left="2493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3"/>
        </w:tabs>
        <w:ind w:left="3213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3"/>
        </w:tabs>
        <w:ind w:left="3933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3"/>
        </w:tabs>
        <w:ind w:left="4653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3"/>
        </w:tabs>
        <w:ind w:left="5373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3"/>
        </w:tabs>
        <w:ind w:left="6093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3"/>
        </w:tabs>
        <w:ind w:left="6813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3"/>
        </w:tabs>
        <w:ind w:left="7533" w:hanging="180"/>
      </w:pPr>
    </w:lvl>
  </w:abstractNum>
  <w:abstractNum w:abstractNumId="6" w15:restartNumberingAfterBreak="0">
    <w:nsid w:val="332E3A83"/>
    <w:multiLevelType w:val="hybridMultilevel"/>
    <w:tmpl w:val="DE34ED4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6D0CF8"/>
    <w:multiLevelType w:val="hybridMultilevel"/>
    <w:tmpl w:val="C99E3F2E"/>
    <w:lvl w:ilvl="0" w:tplc="C24A403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30144FF"/>
    <w:multiLevelType w:val="hybridMultilevel"/>
    <w:tmpl w:val="81F4D5BC"/>
    <w:lvl w:ilvl="0" w:tplc="2520B76A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 w15:restartNumberingAfterBreak="0">
    <w:nsid w:val="4BBC2190"/>
    <w:multiLevelType w:val="hybridMultilevel"/>
    <w:tmpl w:val="98BCD442"/>
    <w:lvl w:ilvl="0" w:tplc="47144FCC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4FA00577"/>
    <w:multiLevelType w:val="singleLevel"/>
    <w:tmpl w:val="72F214A6"/>
    <w:lvl w:ilvl="0">
      <w:start w:val="1"/>
      <w:numFmt w:val="lowerLetter"/>
      <w:lvlText w:val="%1)"/>
      <w:lvlJc w:val="left"/>
      <w:pPr>
        <w:tabs>
          <w:tab w:val="num" w:pos="1785"/>
        </w:tabs>
        <w:ind w:left="1785" w:hanging="360"/>
      </w:pPr>
      <w:rPr>
        <w:rFonts w:hint="default"/>
        <w:b/>
      </w:rPr>
    </w:lvl>
  </w:abstractNum>
  <w:abstractNum w:abstractNumId="11" w15:restartNumberingAfterBreak="0">
    <w:nsid w:val="53F76CEB"/>
    <w:multiLevelType w:val="singleLevel"/>
    <w:tmpl w:val="DCFC2ED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</w:abstractNum>
  <w:abstractNum w:abstractNumId="12" w15:restartNumberingAfterBreak="0">
    <w:nsid w:val="61425DE7"/>
    <w:multiLevelType w:val="hybridMultilevel"/>
    <w:tmpl w:val="D44AB1F0"/>
    <w:lvl w:ilvl="0" w:tplc="DFCA030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6D5F84"/>
    <w:multiLevelType w:val="singleLevel"/>
    <w:tmpl w:val="72F214A6"/>
    <w:lvl w:ilvl="0">
      <w:start w:val="1"/>
      <w:numFmt w:val="lowerLetter"/>
      <w:lvlText w:val="%1)"/>
      <w:lvlJc w:val="left"/>
      <w:pPr>
        <w:tabs>
          <w:tab w:val="num" w:pos="1785"/>
        </w:tabs>
        <w:ind w:left="1785" w:hanging="360"/>
      </w:pPr>
      <w:rPr>
        <w:rFonts w:hint="default"/>
        <w:b/>
      </w:rPr>
    </w:lvl>
  </w:abstractNum>
  <w:abstractNum w:abstractNumId="14" w15:restartNumberingAfterBreak="0">
    <w:nsid w:val="6AF16FB5"/>
    <w:multiLevelType w:val="hybridMultilevel"/>
    <w:tmpl w:val="87BA5EC2"/>
    <w:lvl w:ilvl="0" w:tplc="7B329396">
      <w:start w:val="1"/>
      <w:numFmt w:val="upperRoman"/>
      <w:lvlText w:val="%1-"/>
      <w:lvlJc w:val="left"/>
      <w:pPr>
        <w:ind w:left="1080" w:hanging="720"/>
      </w:pPr>
      <w:rPr>
        <w:rFonts w:hint="default"/>
        <w:color w:val="000000"/>
        <w:w w:val="1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274326"/>
    <w:multiLevelType w:val="hybridMultilevel"/>
    <w:tmpl w:val="58A4E298"/>
    <w:lvl w:ilvl="0" w:tplc="CF6E539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7D585D4E"/>
    <w:multiLevelType w:val="hybridMultilevel"/>
    <w:tmpl w:val="2636501E"/>
    <w:lvl w:ilvl="0" w:tplc="5FCA2D3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  <w:w w:val="1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742C1D"/>
    <w:multiLevelType w:val="hybridMultilevel"/>
    <w:tmpl w:val="3D5431B2"/>
    <w:lvl w:ilvl="0" w:tplc="0952CC6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14"/>
  </w:num>
  <w:num w:numId="4">
    <w:abstractNumId w:val="9"/>
  </w:num>
  <w:num w:numId="5">
    <w:abstractNumId w:val="0"/>
  </w:num>
  <w:num w:numId="6">
    <w:abstractNumId w:val="5"/>
  </w:num>
  <w:num w:numId="7">
    <w:abstractNumId w:val="12"/>
  </w:num>
  <w:num w:numId="8">
    <w:abstractNumId w:val="2"/>
  </w:num>
  <w:num w:numId="9">
    <w:abstractNumId w:val="15"/>
  </w:num>
  <w:num w:numId="10">
    <w:abstractNumId w:val="4"/>
  </w:num>
  <w:num w:numId="11">
    <w:abstractNumId w:val="11"/>
  </w:num>
  <w:num w:numId="12">
    <w:abstractNumId w:val="1"/>
  </w:num>
  <w:num w:numId="13">
    <w:abstractNumId w:val="8"/>
  </w:num>
  <w:num w:numId="14">
    <w:abstractNumId w:val="17"/>
  </w:num>
  <w:num w:numId="15">
    <w:abstractNumId w:val="10"/>
  </w:num>
  <w:num w:numId="16">
    <w:abstractNumId w:val="13"/>
  </w:num>
  <w:num w:numId="17">
    <w:abstractNumId w:val="7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6708"/>
    <w:rsid w:val="0002558B"/>
    <w:rsid w:val="00030592"/>
    <w:rsid w:val="00033719"/>
    <w:rsid w:val="00034AC5"/>
    <w:rsid w:val="00035C16"/>
    <w:rsid w:val="000470C3"/>
    <w:rsid w:val="00051850"/>
    <w:rsid w:val="000527F5"/>
    <w:rsid w:val="00052BBB"/>
    <w:rsid w:val="000575FE"/>
    <w:rsid w:val="00070980"/>
    <w:rsid w:val="0008005D"/>
    <w:rsid w:val="00081933"/>
    <w:rsid w:val="00091751"/>
    <w:rsid w:val="0009324F"/>
    <w:rsid w:val="0009698E"/>
    <w:rsid w:val="000B1CA6"/>
    <w:rsid w:val="000B23FD"/>
    <w:rsid w:val="000B3BEE"/>
    <w:rsid w:val="000B501E"/>
    <w:rsid w:val="000B6A10"/>
    <w:rsid w:val="000C020E"/>
    <w:rsid w:val="000C53EA"/>
    <w:rsid w:val="000D1669"/>
    <w:rsid w:val="000D40F4"/>
    <w:rsid w:val="000D530E"/>
    <w:rsid w:val="000E2A9F"/>
    <w:rsid w:val="000E345A"/>
    <w:rsid w:val="000F4416"/>
    <w:rsid w:val="00100A35"/>
    <w:rsid w:val="00111505"/>
    <w:rsid w:val="00113439"/>
    <w:rsid w:val="001207FE"/>
    <w:rsid w:val="00121928"/>
    <w:rsid w:val="00126DBD"/>
    <w:rsid w:val="00131350"/>
    <w:rsid w:val="0013527B"/>
    <w:rsid w:val="00136E5D"/>
    <w:rsid w:val="00140171"/>
    <w:rsid w:val="001423F6"/>
    <w:rsid w:val="00144B9C"/>
    <w:rsid w:val="0015230C"/>
    <w:rsid w:val="001560EC"/>
    <w:rsid w:val="0015784E"/>
    <w:rsid w:val="00164043"/>
    <w:rsid w:val="00164831"/>
    <w:rsid w:val="001677B3"/>
    <w:rsid w:val="00176FAE"/>
    <w:rsid w:val="00185EFB"/>
    <w:rsid w:val="00190DCB"/>
    <w:rsid w:val="00191DB1"/>
    <w:rsid w:val="001953B6"/>
    <w:rsid w:val="00196E8D"/>
    <w:rsid w:val="001A01E6"/>
    <w:rsid w:val="001A0C0F"/>
    <w:rsid w:val="001A0CB2"/>
    <w:rsid w:val="001A3102"/>
    <w:rsid w:val="001B5CE8"/>
    <w:rsid w:val="001C167A"/>
    <w:rsid w:val="001C1A8C"/>
    <w:rsid w:val="001C34A8"/>
    <w:rsid w:val="001C7947"/>
    <w:rsid w:val="001D15AC"/>
    <w:rsid w:val="001D1DC0"/>
    <w:rsid w:val="001D3534"/>
    <w:rsid w:val="001D39B0"/>
    <w:rsid w:val="001D643B"/>
    <w:rsid w:val="001E3DF5"/>
    <w:rsid w:val="001E5750"/>
    <w:rsid w:val="001F3872"/>
    <w:rsid w:val="00200BEE"/>
    <w:rsid w:val="002022BA"/>
    <w:rsid w:val="00206D6C"/>
    <w:rsid w:val="00214EAF"/>
    <w:rsid w:val="00223537"/>
    <w:rsid w:val="00223D30"/>
    <w:rsid w:val="002261C9"/>
    <w:rsid w:val="002264F8"/>
    <w:rsid w:val="00226506"/>
    <w:rsid w:val="00227A2A"/>
    <w:rsid w:val="002339E4"/>
    <w:rsid w:val="00234493"/>
    <w:rsid w:val="0023462B"/>
    <w:rsid w:val="002377AB"/>
    <w:rsid w:val="00240C29"/>
    <w:rsid w:val="002434CD"/>
    <w:rsid w:val="002457CD"/>
    <w:rsid w:val="002564D6"/>
    <w:rsid w:val="00256730"/>
    <w:rsid w:val="002645A2"/>
    <w:rsid w:val="00270A53"/>
    <w:rsid w:val="002715C7"/>
    <w:rsid w:val="00272CE4"/>
    <w:rsid w:val="00273D50"/>
    <w:rsid w:val="00283C73"/>
    <w:rsid w:val="00284CEC"/>
    <w:rsid w:val="00291F92"/>
    <w:rsid w:val="002A2211"/>
    <w:rsid w:val="002A27AF"/>
    <w:rsid w:val="002A2969"/>
    <w:rsid w:val="002B0E6A"/>
    <w:rsid w:val="002B5A4E"/>
    <w:rsid w:val="002C22AB"/>
    <w:rsid w:val="002C2BF7"/>
    <w:rsid w:val="002C4138"/>
    <w:rsid w:val="002D47C8"/>
    <w:rsid w:val="002F168D"/>
    <w:rsid w:val="002F3C02"/>
    <w:rsid w:val="002F4A25"/>
    <w:rsid w:val="002F7FCB"/>
    <w:rsid w:val="00303D08"/>
    <w:rsid w:val="0030439C"/>
    <w:rsid w:val="00304D3B"/>
    <w:rsid w:val="00314278"/>
    <w:rsid w:val="00321A0F"/>
    <w:rsid w:val="00325D98"/>
    <w:rsid w:val="00331EDB"/>
    <w:rsid w:val="00334ABE"/>
    <w:rsid w:val="00336EBC"/>
    <w:rsid w:val="003370D4"/>
    <w:rsid w:val="00342801"/>
    <w:rsid w:val="003440EB"/>
    <w:rsid w:val="00345EAF"/>
    <w:rsid w:val="00346F8D"/>
    <w:rsid w:val="003545FA"/>
    <w:rsid w:val="003548C7"/>
    <w:rsid w:val="003555F7"/>
    <w:rsid w:val="00361549"/>
    <w:rsid w:val="00363529"/>
    <w:rsid w:val="00363DF9"/>
    <w:rsid w:val="0037245B"/>
    <w:rsid w:val="0037298C"/>
    <w:rsid w:val="00374320"/>
    <w:rsid w:val="0037683B"/>
    <w:rsid w:val="0037726B"/>
    <w:rsid w:val="003812D7"/>
    <w:rsid w:val="0038444D"/>
    <w:rsid w:val="00385898"/>
    <w:rsid w:val="0038780B"/>
    <w:rsid w:val="00391B5B"/>
    <w:rsid w:val="0039650F"/>
    <w:rsid w:val="003A2A8D"/>
    <w:rsid w:val="003B4503"/>
    <w:rsid w:val="003B4964"/>
    <w:rsid w:val="003B5E12"/>
    <w:rsid w:val="003C0276"/>
    <w:rsid w:val="003C431F"/>
    <w:rsid w:val="003E3722"/>
    <w:rsid w:val="003E5A23"/>
    <w:rsid w:val="003F12D0"/>
    <w:rsid w:val="003F526A"/>
    <w:rsid w:val="004004C8"/>
    <w:rsid w:val="00402163"/>
    <w:rsid w:val="00410BCC"/>
    <w:rsid w:val="004120C1"/>
    <w:rsid w:val="00422F25"/>
    <w:rsid w:val="004245A9"/>
    <w:rsid w:val="00427E48"/>
    <w:rsid w:val="00433C65"/>
    <w:rsid w:val="0043649E"/>
    <w:rsid w:val="004371EC"/>
    <w:rsid w:val="00437BC4"/>
    <w:rsid w:val="00445524"/>
    <w:rsid w:val="0045685C"/>
    <w:rsid w:val="00461B47"/>
    <w:rsid w:val="0047038D"/>
    <w:rsid w:val="004852A9"/>
    <w:rsid w:val="00486F69"/>
    <w:rsid w:val="004871E0"/>
    <w:rsid w:val="004923AC"/>
    <w:rsid w:val="00492767"/>
    <w:rsid w:val="00496BF3"/>
    <w:rsid w:val="004A11FE"/>
    <w:rsid w:val="004A3AC2"/>
    <w:rsid w:val="004A4CD0"/>
    <w:rsid w:val="004A4D07"/>
    <w:rsid w:val="004B0694"/>
    <w:rsid w:val="004C3A70"/>
    <w:rsid w:val="004D5FE4"/>
    <w:rsid w:val="004D7D36"/>
    <w:rsid w:val="004E442E"/>
    <w:rsid w:val="004E5273"/>
    <w:rsid w:val="004E6672"/>
    <w:rsid w:val="004E6D08"/>
    <w:rsid w:val="004F15D8"/>
    <w:rsid w:val="004F6500"/>
    <w:rsid w:val="004F72AE"/>
    <w:rsid w:val="005058DC"/>
    <w:rsid w:val="00506708"/>
    <w:rsid w:val="00506B22"/>
    <w:rsid w:val="005079F9"/>
    <w:rsid w:val="00507E75"/>
    <w:rsid w:val="0051107D"/>
    <w:rsid w:val="005153D4"/>
    <w:rsid w:val="00515BA3"/>
    <w:rsid w:val="00516CE4"/>
    <w:rsid w:val="00525757"/>
    <w:rsid w:val="0053678A"/>
    <w:rsid w:val="00540523"/>
    <w:rsid w:val="005407A1"/>
    <w:rsid w:val="00542FA1"/>
    <w:rsid w:val="005556DE"/>
    <w:rsid w:val="00556D41"/>
    <w:rsid w:val="00560CB6"/>
    <w:rsid w:val="00562F8D"/>
    <w:rsid w:val="00566B84"/>
    <w:rsid w:val="005675BF"/>
    <w:rsid w:val="00570CF4"/>
    <w:rsid w:val="0057746D"/>
    <w:rsid w:val="005806F5"/>
    <w:rsid w:val="00587598"/>
    <w:rsid w:val="0059155D"/>
    <w:rsid w:val="00591669"/>
    <w:rsid w:val="005A79F0"/>
    <w:rsid w:val="005B4A3F"/>
    <w:rsid w:val="005B4A86"/>
    <w:rsid w:val="005C0CEE"/>
    <w:rsid w:val="005C6A6F"/>
    <w:rsid w:val="005C6D96"/>
    <w:rsid w:val="005D4B80"/>
    <w:rsid w:val="005E20BF"/>
    <w:rsid w:val="005E3F8F"/>
    <w:rsid w:val="005E6BC2"/>
    <w:rsid w:val="005F56D8"/>
    <w:rsid w:val="00602C52"/>
    <w:rsid w:val="00604C28"/>
    <w:rsid w:val="00605903"/>
    <w:rsid w:val="00605A8C"/>
    <w:rsid w:val="006122A9"/>
    <w:rsid w:val="006175E1"/>
    <w:rsid w:val="00617E38"/>
    <w:rsid w:val="006213FE"/>
    <w:rsid w:val="00621895"/>
    <w:rsid w:val="00624616"/>
    <w:rsid w:val="006255A6"/>
    <w:rsid w:val="00625B7E"/>
    <w:rsid w:val="0063482B"/>
    <w:rsid w:val="00650DE6"/>
    <w:rsid w:val="0065418F"/>
    <w:rsid w:val="00654F9C"/>
    <w:rsid w:val="0065762C"/>
    <w:rsid w:val="00657754"/>
    <w:rsid w:val="0066068D"/>
    <w:rsid w:val="00664C3B"/>
    <w:rsid w:val="00667555"/>
    <w:rsid w:val="0067249E"/>
    <w:rsid w:val="006812AE"/>
    <w:rsid w:val="006823D4"/>
    <w:rsid w:val="0068559C"/>
    <w:rsid w:val="00686CC6"/>
    <w:rsid w:val="0068794F"/>
    <w:rsid w:val="006A1231"/>
    <w:rsid w:val="006A36B7"/>
    <w:rsid w:val="006A3B69"/>
    <w:rsid w:val="006A5831"/>
    <w:rsid w:val="006A6DF9"/>
    <w:rsid w:val="006A7893"/>
    <w:rsid w:val="006B0B3C"/>
    <w:rsid w:val="006C0D5A"/>
    <w:rsid w:val="006C1280"/>
    <w:rsid w:val="006C719B"/>
    <w:rsid w:val="006C7F4E"/>
    <w:rsid w:val="006D074A"/>
    <w:rsid w:val="006D4564"/>
    <w:rsid w:val="006E15D0"/>
    <w:rsid w:val="006E2879"/>
    <w:rsid w:val="006E4606"/>
    <w:rsid w:val="006E6422"/>
    <w:rsid w:val="006F07E6"/>
    <w:rsid w:val="006F177C"/>
    <w:rsid w:val="006F3C46"/>
    <w:rsid w:val="007002B2"/>
    <w:rsid w:val="007006E6"/>
    <w:rsid w:val="00700B78"/>
    <w:rsid w:val="00700CC9"/>
    <w:rsid w:val="00702AA1"/>
    <w:rsid w:val="007154CD"/>
    <w:rsid w:val="00715AA9"/>
    <w:rsid w:val="007235EB"/>
    <w:rsid w:val="00732D7A"/>
    <w:rsid w:val="00746196"/>
    <w:rsid w:val="00747FD9"/>
    <w:rsid w:val="00751283"/>
    <w:rsid w:val="007523C8"/>
    <w:rsid w:val="00760872"/>
    <w:rsid w:val="0076425A"/>
    <w:rsid w:val="0076653D"/>
    <w:rsid w:val="00771221"/>
    <w:rsid w:val="0077363F"/>
    <w:rsid w:val="00785A32"/>
    <w:rsid w:val="00797647"/>
    <w:rsid w:val="007A4BF2"/>
    <w:rsid w:val="007A74D3"/>
    <w:rsid w:val="007B14F8"/>
    <w:rsid w:val="007B2231"/>
    <w:rsid w:val="007C57D3"/>
    <w:rsid w:val="007C6853"/>
    <w:rsid w:val="007D0F78"/>
    <w:rsid w:val="007D16BB"/>
    <w:rsid w:val="007D28AD"/>
    <w:rsid w:val="007D7596"/>
    <w:rsid w:val="007E147A"/>
    <w:rsid w:val="007E172E"/>
    <w:rsid w:val="007E25E8"/>
    <w:rsid w:val="007F28EB"/>
    <w:rsid w:val="007F303F"/>
    <w:rsid w:val="007F407D"/>
    <w:rsid w:val="00802694"/>
    <w:rsid w:val="00804F1F"/>
    <w:rsid w:val="00805F5C"/>
    <w:rsid w:val="0081758F"/>
    <w:rsid w:val="0082268A"/>
    <w:rsid w:val="00833C5A"/>
    <w:rsid w:val="0083649D"/>
    <w:rsid w:val="008409D8"/>
    <w:rsid w:val="00840A66"/>
    <w:rsid w:val="008420DA"/>
    <w:rsid w:val="00842B98"/>
    <w:rsid w:val="00846A5F"/>
    <w:rsid w:val="00852A24"/>
    <w:rsid w:val="008644F1"/>
    <w:rsid w:val="00865932"/>
    <w:rsid w:val="008750DB"/>
    <w:rsid w:val="0087546A"/>
    <w:rsid w:val="0089504B"/>
    <w:rsid w:val="00895A69"/>
    <w:rsid w:val="008B095C"/>
    <w:rsid w:val="008B1A34"/>
    <w:rsid w:val="008B3EEE"/>
    <w:rsid w:val="008D4D37"/>
    <w:rsid w:val="008E3FF3"/>
    <w:rsid w:val="008E4C6C"/>
    <w:rsid w:val="008F6F25"/>
    <w:rsid w:val="00902655"/>
    <w:rsid w:val="0090507D"/>
    <w:rsid w:val="00924E51"/>
    <w:rsid w:val="00931F44"/>
    <w:rsid w:val="0094348B"/>
    <w:rsid w:val="009464D7"/>
    <w:rsid w:val="00951595"/>
    <w:rsid w:val="009602E2"/>
    <w:rsid w:val="009604C5"/>
    <w:rsid w:val="009642BA"/>
    <w:rsid w:val="00965F31"/>
    <w:rsid w:val="00966E4C"/>
    <w:rsid w:val="00970494"/>
    <w:rsid w:val="00971E8A"/>
    <w:rsid w:val="00977D97"/>
    <w:rsid w:val="0098329F"/>
    <w:rsid w:val="00995270"/>
    <w:rsid w:val="009A0779"/>
    <w:rsid w:val="009B3E72"/>
    <w:rsid w:val="009C0DC8"/>
    <w:rsid w:val="009C2C1E"/>
    <w:rsid w:val="009D1EA4"/>
    <w:rsid w:val="009E25C1"/>
    <w:rsid w:val="009E6C91"/>
    <w:rsid w:val="009F3DA2"/>
    <w:rsid w:val="009F6AD2"/>
    <w:rsid w:val="00A02A75"/>
    <w:rsid w:val="00A0521F"/>
    <w:rsid w:val="00A14EE3"/>
    <w:rsid w:val="00A34DEE"/>
    <w:rsid w:val="00A41372"/>
    <w:rsid w:val="00A43328"/>
    <w:rsid w:val="00A44C19"/>
    <w:rsid w:val="00A52D80"/>
    <w:rsid w:val="00A55C8B"/>
    <w:rsid w:val="00A6267C"/>
    <w:rsid w:val="00A62DD1"/>
    <w:rsid w:val="00A74899"/>
    <w:rsid w:val="00A87802"/>
    <w:rsid w:val="00A8781C"/>
    <w:rsid w:val="00A9071D"/>
    <w:rsid w:val="00A915D4"/>
    <w:rsid w:val="00AA10F8"/>
    <w:rsid w:val="00AA1FF8"/>
    <w:rsid w:val="00AA20E0"/>
    <w:rsid w:val="00AA27BA"/>
    <w:rsid w:val="00AC093A"/>
    <w:rsid w:val="00AC0DBF"/>
    <w:rsid w:val="00AC0E5D"/>
    <w:rsid w:val="00AC515C"/>
    <w:rsid w:val="00AC6AD0"/>
    <w:rsid w:val="00AD0134"/>
    <w:rsid w:val="00AD684A"/>
    <w:rsid w:val="00AD7660"/>
    <w:rsid w:val="00AF013D"/>
    <w:rsid w:val="00AF5090"/>
    <w:rsid w:val="00AF581D"/>
    <w:rsid w:val="00AF71A2"/>
    <w:rsid w:val="00B040BE"/>
    <w:rsid w:val="00B05952"/>
    <w:rsid w:val="00B05986"/>
    <w:rsid w:val="00B05AB7"/>
    <w:rsid w:val="00B17A58"/>
    <w:rsid w:val="00B17B12"/>
    <w:rsid w:val="00B21BDF"/>
    <w:rsid w:val="00B257E9"/>
    <w:rsid w:val="00B27513"/>
    <w:rsid w:val="00B362D9"/>
    <w:rsid w:val="00B403EC"/>
    <w:rsid w:val="00B4481B"/>
    <w:rsid w:val="00B475E2"/>
    <w:rsid w:val="00B47DBC"/>
    <w:rsid w:val="00B56C91"/>
    <w:rsid w:val="00B62134"/>
    <w:rsid w:val="00B64EB1"/>
    <w:rsid w:val="00B65870"/>
    <w:rsid w:val="00B65A7B"/>
    <w:rsid w:val="00B711D4"/>
    <w:rsid w:val="00B8245D"/>
    <w:rsid w:val="00B85215"/>
    <w:rsid w:val="00B9103B"/>
    <w:rsid w:val="00B94F95"/>
    <w:rsid w:val="00B979F3"/>
    <w:rsid w:val="00BA023C"/>
    <w:rsid w:val="00BA2F4F"/>
    <w:rsid w:val="00BB12F6"/>
    <w:rsid w:val="00BB2E5B"/>
    <w:rsid w:val="00BB414E"/>
    <w:rsid w:val="00BB7D3A"/>
    <w:rsid w:val="00BC219B"/>
    <w:rsid w:val="00BC41A5"/>
    <w:rsid w:val="00BD67DA"/>
    <w:rsid w:val="00BE0088"/>
    <w:rsid w:val="00BE69A2"/>
    <w:rsid w:val="00BF01F8"/>
    <w:rsid w:val="00BF28DF"/>
    <w:rsid w:val="00C07018"/>
    <w:rsid w:val="00C16664"/>
    <w:rsid w:val="00C208C5"/>
    <w:rsid w:val="00C2131B"/>
    <w:rsid w:val="00C2141B"/>
    <w:rsid w:val="00C25CC6"/>
    <w:rsid w:val="00C274DB"/>
    <w:rsid w:val="00C33A1D"/>
    <w:rsid w:val="00C362FE"/>
    <w:rsid w:val="00C440F2"/>
    <w:rsid w:val="00C46839"/>
    <w:rsid w:val="00C62ACA"/>
    <w:rsid w:val="00C71168"/>
    <w:rsid w:val="00C72827"/>
    <w:rsid w:val="00C775B7"/>
    <w:rsid w:val="00C8412E"/>
    <w:rsid w:val="00C96E0E"/>
    <w:rsid w:val="00CA1246"/>
    <w:rsid w:val="00CA7856"/>
    <w:rsid w:val="00CB07E3"/>
    <w:rsid w:val="00CC269B"/>
    <w:rsid w:val="00CD53E8"/>
    <w:rsid w:val="00CE1522"/>
    <w:rsid w:val="00CE4357"/>
    <w:rsid w:val="00CE564B"/>
    <w:rsid w:val="00CE7A27"/>
    <w:rsid w:val="00CF2C24"/>
    <w:rsid w:val="00CF466A"/>
    <w:rsid w:val="00CF499E"/>
    <w:rsid w:val="00D00B9D"/>
    <w:rsid w:val="00D02CB1"/>
    <w:rsid w:val="00D104E0"/>
    <w:rsid w:val="00D2064B"/>
    <w:rsid w:val="00D27432"/>
    <w:rsid w:val="00D300FC"/>
    <w:rsid w:val="00D302AD"/>
    <w:rsid w:val="00D332B3"/>
    <w:rsid w:val="00D41389"/>
    <w:rsid w:val="00D43FE3"/>
    <w:rsid w:val="00D445BF"/>
    <w:rsid w:val="00D4513B"/>
    <w:rsid w:val="00D535BC"/>
    <w:rsid w:val="00D660F6"/>
    <w:rsid w:val="00D76960"/>
    <w:rsid w:val="00D80165"/>
    <w:rsid w:val="00D92683"/>
    <w:rsid w:val="00D967F6"/>
    <w:rsid w:val="00DB16CD"/>
    <w:rsid w:val="00DB1727"/>
    <w:rsid w:val="00DB743E"/>
    <w:rsid w:val="00DC3F87"/>
    <w:rsid w:val="00DD1B1B"/>
    <w:rsid w:val="00DD3704"/>
    <w:rsid w:val="00DD6830"/>
    <w:rsid w:val="00DE2899"/>
    <w:rsid w:val="00DF0E61"/>
    <w:rsid w:val="00DF37B7"/>
    <w:rsid w:val="00E00D5F"/>
    <w:rsid w:val="00E0200F"/>
    <w:rsid w:val="00E03A11"/>
    <w:rsid w:val="00E12AFE"/>
    <w:rsid w:val="00E136FC"/>
    <w:rsid w:val="00E16401"/>
    <w:rsid w:val="00E3248A"/>
    <w:rsid w:val="00E330BB"/>
    <w:rsid w:val="00E44024"/>
    <w:rsid w:val="00E511DB"/>
    <w:rsid w:val="00E65367"/>
    <w:rsid w:val="00E84296"/>
    <w:rsid w:val="00E84FEB"/>
    <w:rsid w:val="00EA4376"/>
    <w:rsid w:val="00EB204B"/>
    <w:rsid w:val="00EB5B37"/>
    <w:rsid w:val="00EB7298"/>
    <w:rsid w:val="00EC6F5F"/>
    <w:rsid w:val="00ED0139"/>
    <w:rsid w:val="00ED314F"/>
    <w:rsid w:val="00ED4EFF"/>
    <w:rsid w:val="00ED5443"/>
    <w:rsid w:val="00EF48D9"/>
    <w:rsid w:val="00F020E6"/>
    <w:rsid w:val="00F03E2A"/>
    <w:rsid w:val="00F052ED"/>
    <w:rsid w:val="00F06BA3"/>
    <w:rsid w:val="00F06FCF"/>
    <w:rsid w:val="00F2123E"/>
    <w:rsid w:val="00F22A15"/>
    <w:rsid w:val="00F25B14"/>
    <w:rsid w:val="00F314B3"/>
    <w:rsid w:val="00F35D1B"/>
    <w:rsid w:val="00F41FAF"/>
    <w:rsid w:val="00F50212"/>
    <w:rsid w:val="00F5793A"/>
    <w:rsid w:val="00F62A72"/>
    <w:rsid w:val="00F668A8"/>
    <w:rsid w:val="00F75028"/>
    <w:rsid w:val="00F81DB8"/>
    <w:rsid w:val="00F93716"/>
    <w:rsid w:val="00F95E13"/>
    <w:rsid w:val="00FA530D"/>
    <w:rsid w:val="00FA74A9"/>
    <w:rsid w:val="00FC7F79"/>
    <w:rsid w:val="00FD001D"/>
    <w:rsid w:val="00FD78A4"/>
    <w:rsid w:val="00FE3969"/>
    <w:rsid w:val="00FE537C"/>
    <w:rsid w:val="00FE706B"/>
    <w:rsid w:val="00FF1AA8"/>
    <w:rsid w:val="00FF2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107406"/>
  <w15:docId w15:val="{3DA0C95F-6B37-4993-9529-DE5CE0C9F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BC4"/>
  </w:style>
  <w:style w:type="paragraph" w:styleId="Ttulo1">
    <w:name w:val="heading 1"/>
    <w:basedOn w:val="Normal"/>
    <w:next w:val="Normal"/>
    <w:link w:val="Ttulo1Char"/>
    <w:qFormat/>
    <w:rsid w:val="00605903"/>
    <w:pPr>
      <w:keepNext/>
      <w:widowControl w:val="0"/>
      <w:suppressAutoHyphens/>
      <w:spacing w:after="0" w:line="100" w:lineRule="atLeast"/>
      <w:ind w:left="720" w:hanging="360"/>
      <w:jc w:val="both"/>
      <w:outlineLvl w:val="0"/>
    </w:pPr>
    <w:rPr>
      <w:rFonts w:ascii="Times New Roman" w:eastAsia="Lucida Sans Unicode" w:hAnsi="Times New Roman" w:cs="Tahoma"/>
      <w:color w:val="000000"/>
      <w:sz w:val="24"/>
      <w:szCs w:val="20"/>
      <w:u w:val="single"/>
      <w:lang w:val="en-US" w:eastAsia="en-US" w:bidi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535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535B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E52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1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17A58"/>
  </w:style>
  <w:style w:type="paragraph" w:styleId="Rodap">
    <w:name w:val="footer"/>
    <w:basedOn w:val="Normal"/>
    <w:link w:val="RodapChar"/>
    <w:uiPriority w:val="99"/>
    <w:unhideWhenUsed/>
    <w:rsid w:val="00B1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17A58"/>
  </w:style>
  <w:style w:type="paragraph" w:styleId="Textodebalo">
    <w:name w:val="Balloon Text"/>
    <w:basedOn w:val="Normal"/>
    <w:link w:val="TextodebaloChar"/>
    <w:uiPriority w:val="99"/>
    <w:semiHidden/>
    <w:unhideWhenUsed/>
    <w:rsid w:val="00B17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7A5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17A58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B17A58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8005D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nhideWhenUsed/>
    <w:rsid w:val="006A3B69"/>
    <w:pPr>
      <w:spacing w:after="160" w:line="360" w:lineRule="auto"/>
      <w:ind w:firstLine="567"/>
      <w:jc w:val="both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rsid w:val="006A3B69"/>
    <w:rPr>
      <w:rFonts w:ascii="Calibri" w:eastAsia="Calibri" w:hAnsi="Calibri" w:cs="Times New Roman"/>
      <w:sz w:val="20"/>
      <w:szCs w:val="20"/>
      <w:lang w:eastAsia="en-US"/>
    </w:rPr>
  </w:style>
  <w:style w:type="character" w:styleId="Refdenotaderodap">
    <w:name w:val="footnote reference"/>
    <w:unhideWhenUsed/>
    <w:rsid w:val="006A3B69"/>
    <w:rPr>
      <w:vertAlign w:val="superscript"/>
    </w:rPr>
  </w:style>
  <w:style w:type="paragraph" w:styleId="SemEspaamento">
    <w:name w:val="No Spacing"/>
    <w:uiPriority w:val="1"/>
    <w:qFormat/>
    <w:rsid w:val="00602C52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character" w:customStyle="1" w:styleId="Caracteresdenotaderodap">
    <w:name w:val="Caracteres de nota de rodapé"/>
    <w:basedOn w:val="Fontepargpadro"/>
    <w:rsid w:val="00342801"/>
    <w:rPr>
      <w:vertAlign w:val="superscript"/>
    </w:rPr>
  </w:style>
  <w:style w:type="character" w:customStyle="1" w:styleId="Refdenotaderodap1">
    <w:name w:val="Ref. de nota de rodapé1"/>
    <w:rsid w:val="00342801"/>
    <w:rPr>
      <w:vertAlign w:val="superscript"/>
    </w:rPr>
  </w:style>
  <w:style w:type="character" w:customStyle="1" w:styleId="Refdenotaderodap2">
    <w:name w:val="Ref. de nota de rodapé2"/>
    <w:basedOn w:val="Fontepargpadro"/>
    <w:rsid w:val="00342801"/>
    <w:rPr>
      <w:vertAlign w:val="superscript"/>
    </w:rPr>
  </w:style>
  <w:style w:type="character" w:customStyle="1" w:styleId="Refdenotaderodap5">
    <w:name w:val="Ref. de nota de rodapé5"/>
    <w:rsid w:val="00342801"/>
    <w:rPr>
      <w:vertAlign w:val="superscript"/>
    </w:rPr>
  </w:style>
  <w:style w:type="character" w:customStyle="1" w:styleId="Refdenotaderodap6">
    <w:name w:val="Ref. de nota de rodapé6"/>
    <w:rsid w:val="00342801"/>
    <w:rPr>
      <w:vertAlign w:val="superscript"/>
    </w:rPr>
  </w:style>
  <w:style w:type="paragraph" w:styleId="Corpodetexto">
    <w:name w:val="Body Text"/>
    <w:basedOn w:val="Normal"/>
    <w:next w:val="Normal"/>
    <w:link w:val="CorpodetextoChar"/>
    <w:rsid w:val="00342801"/>
    <w:pPr>
      <w:tabs>
        <w:tab w:val="left" w:pos="-31680"/>
        <w:tab w:val="left" w:pos="-31680"/>
        <w:tab w:val="left" w:pos="-29815"/>
        <w:tab w:val="left" w:pos="-29579"/>
        <w:tab w:val="left" w:pos="-27547"/>
        <w:tab w:val="left" w:pos="-27311"/>
        <w:tab w:val="left" w:pos="-25279"/>
        <w:tab w:val="left" w:pos="-25043"/>
        <w:tab w:val="left" w:pos="-23011"/>
        <w:tab w:val="left" w:pos="-22775"/>
        <w:tab w:val="left" w:pos="-20743"/>
        <w:tab w:val="left" w:pos="-20507"/>
        <w:tab w:val="left" w:pos="-18475"/>
        <w:tab w:val="left" w:pos="-18239"/>
        <w:tab w:val="left" w:pos="-16207"/>
        <w:tab w:val="left" w:pos="-15971"/>
        <w:tab w:val="left" w:pos="-13939"/>
        <w:tab w:val="left" w:pos="-13703"/>
        <w:tab w:val="left" w:pos="-11671"/>
        <w:tab w:val="left" w:pos="-11435"/>
        <w:tab w:val="left" w:pos="-9403"/>
        <w:tab w:val="left" w:pos="-9167"/>
        <w:tab w:val="left" w:pos="-7135"/>
        <w:tab w:val="left" w:pos="-6899"/>
        <w:tab w:val="left" w:pos="-4867"/>
        <w:tab w:val="left" w:pos="-4631"/>
        <w:tab w:val="left" w:pos="-2599"/>
        <w:tab w:val="left" w:pos="-2363"/>
        <w:tab w:val="left" w:pos="-331"/>
        <w:tab w:val="left" w:pos="-95"/>
        <w:tab w:val="left" w:pos="1701"/>
      </w:tabs>
      <w:spacing w:before="120" w:after="120" w:line="240" w:lineRule="auto"/>
      <w:ind w:left="2268"/>
      <w:jc w:val="both"/>
    </w:pPr>
    <w:rPr>
      <w:rFonts w:ascii="Arial" w:eastAsia="Times New Roman" w:hAnsi="Arial" w:cs="Times New Roman"/>
      <w:sz w:val="20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342801"/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WW-Ttulo1">
    <w:name w:val="WW-Título1"/>
    <w:basedOn w:val="Normal"/>
    <w:rsid w:val="00342801"/>
    <w:pPr>
      <w:tabs>
        <w:tab w:val="left" w:pos="1701"/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Contedodetabela">
    <w:name w:val="Conteúdo de tabela"/>
    <w:basedOn w:val="Normal"/>
    <w:rsid w:val="00342801"/>
    <w:pPr>
      <w:suppressLineNumbers/>
      <w:tabs>
        <w:tab w:val="left" w:pos="1701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34280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34280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Tabelacomgrade">
    <w:name w:val="Table Grid"/>
    <w:basedOn w:val="Tabelanormal"/>
    <w:uiPriority w:val="59"/>
    <w:rsid w:val="00F25B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rpodetexto31">
    <w:name w:val="Corpo de texto 31"/>
    <w:basedOn w:val="Normal"/>
    <w:rsid w:val="00F25B14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Ttulo1Char">
    <w:name w:val="Título 1 Char"/>
    <w:basedOn w:val="Fontepargpadro"/>
    <w:link w:val="Ttulo1"/>
    <w:rsid w:val="00605903"/>
    <w:rPr>
      <w:rFonts w:ascii="Times New Roman" w:eastAsia="Lucida Sans Unicode" w:hAnsi="Times New Roman" w:cs="Tahoma"/>
      <w:color w:val="000000"/>
      <w:sz w:val="24"/>
      <w:szCs w:val="20"/>
      <w:u w:val="single"/>
      <w:lang w:val="en-US" w:eastAsia="en-US" w:bidi="en-US"/>
    </w:rPr>
  </w:style>
  <w:style w:type="paragraph" w:customStyle="1" w:styleId="western">
    <w:name w:val="western"/>
    <w:basedOn w:val="Normal"/>
    <w:rsid w:val="00605903"/>
    <w:pPr>
      <w:widowControl w:val="0"/>
      <w:suppressAutoHyphens/>
      <w:spacing w:before="280" w:after="119" w:line="100" w:lineRule="atLeast"/>
    </w:pPr>
    <w:rPr>
      <w:rFonts w:ascii="Times New Roman" w:eastAsia="Times New Roman" w:hAnsi="Times New Roman" w:cs="Tahoma"/>
      <w:color w:val="000000"/>
      <w:sz w:val="24"/>
      <w:szCs w:val="24"/>
      <w:lang w:val="en-US" w:eastAsia="en-US" w:bidi="en-US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5556D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5556DE"/>
  </w:style>
  <w:style w:type="paragraph" w:customStyle="1" w:styleId="TableParagraph">
    <w:name w:val="Table Paragraph"/>
    <w:basedOn w:val="Normal"/>
    <w:uiPriority w:val="1"/>
    <w:qFormat/>
    <w:rsid w:val="00385898"/>
    <w:pPr>
      <w:widowControl w:val="0"/>
      <w:autoSpaceDE w:val="0"/>
      <w:autoSpaceDN w:val="0"/>
      <w:spacing w:before="1" w:after="0" w:line="240" w:lineRule="auto"/>
    </w:pPr>
    <w:rPr>
      <w:rFonts w:ascii="Tahoma" w:eastAsia="Tahoma" w:hAnsi="Tahoma" w:cs="Tahoma"/>
      <w:lang w:val="pt-PT"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E511DB"/>
    <w:rPr>
      <w:color w:val="605E5C"/>
      <w:shd w:val="clear" w:color="auto" w:fill="E1DFDD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E5273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TableNormal">
    <w:name w:val="Table Normal"/>
    <w:uiPriority w:val="2"/>
    <w:semiHidden/>
    <w:unhideWhenUsed/>
    <w:qFormat/>
    <w:rsid w:val="004E5273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har">
    <w:name w:val="Título 2 Char"/>
    <w:basedOn w:val="Fontepargpadro"/>
    <w:link w:val="Ttulo2"/>
    <w:uiPriority w:val="9"/>
    <w:semiHidden/>
    <w:rsid w:val="00D535B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535B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4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uaranidasmissoes.rs.gov.br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istracao@guaranidasmissoes.rs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FOLHA%20COM%20TIMBRE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BEBBCC-977C-4948-B525-3D9F8F979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FOLHA COM TIMBRE</Template>
  <TotalTime>622</TotalTime>
  <Pages>1</Pages>
  <Words>4305</Words>
  <Characters>23247</Characters>
  <Application>Microsoft Office Word</Application>
  <DocSecurity>0</DocSecurity>
  <Lines>193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Prefeitura de Guarani das Missões - Capital Polonesa dos Gaúchos</cp:lastModifiedBy>
  <cp:revision>115</cp:revision>
  <cp:lastPrinted>2021-11-10T12:04:00Z</cp:lastPrinted>
  <dcterms:created xsi:type="dcterms:W3CDTF">2019-01-11T12:21:00Z</dcterms:created>
  <dcterms:modified xsi:type="dcterms:W3CDTF">2021-11-10T12:14:00Z</dcterms:modified>
</cp:coreProperties>
</file>