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ADF9" w14:textId="510776C2" w:rsidR="00342801" w:rsidRPr="0076653D" w:rsidRDefault="00342801" w:rsidP="0076653D">
      <w:pPr>
        <w:pStyle w:val="WW-Ttulo1"/>
        <w:spacing w:line="276" w:lineRule="auto"/>
        <w:rPr>
          <w:sz w:val="23"/>
          <w:szCs w:val="23"/>
        </w:rPr>
      </w:pPr>
      <w:r w:rsidRPr="0076653D">
        <w:rPr>
          <w:sz w:val="23"/>
          <w:szCs w:val="23"/>
        </w:rPr>
        <w:t>EDITAL DE PROCESSO SELETIVO SIMPLIFICADO</w:t>
      </w:r>
      <w:r w:rsidR="004A11FE" w:rsidRPr="0076653D">
        <w:rPr>
          <w:sz w:val="23"/>
          <w:szCs w:val="23"/>
        </w:rPr>
        <w:t xml:space="preserve"> – Nº 00</w:t>
      </w:r>
      <w:r w:rsidR="00E0200F" w:rsidRPr="0076653D">
        <w:rPr>
          <w:sz w:val="23"/>
          <w:szCs w:val="23"/>
        </w:rPr>
        <w:t>8</w:t>
      </w:r>
      <w:r w:rsidR="004A11FE" w:rsidRPr="0076653D">
        <w:rPr>
          <w:sz w:val="23"/>
          <w:szCs w:val="23"/>
        </w:rPr>
        <w:t>/20</w:t>
      </w:r>
      <w:r w:rsidR="004B0694" w:rsidRPr="0076653D">
        <w:rPr>
          <w:sz w:val="23"/>
          <w:szCs w:val="23"/>
        </w:rPr>
        <w:t>21</w:t>
      </w:r>
    </w:p>
    <w:p w14:paraId="382212CF" w14:textId="77777777" w:rsidR="00342801" w:rsidRPr="0076653D" w:rsidRDefault="00342801" w:rsidP="0076653D">
      <w:pPr>
        <w:pStyle w:val="Corpodetexto"/>
        <w:spacing w:line="276" w:lineRule="auto"/>
        <w:rPr>
          <w:rFonts w:ascii="Times New Roman" w:hAnsi="Times New Roman"/>
          <w:sz w:val="23"/>
          <w:szCs w:val="23"/>
        </w:rPr>
      </w:pPr>
    </w:p>
    <w:p w14:paraId="0E3851AA" w14:textId="5CA30C0C" w:rsidR="00342801" w:rsidRPr="0076653D" w:rsidRDefault="00342801" w:rsidP="0076653D">
      <w:pPr>
        <w:tabs>
          <w:tab w:val="left" w:pos="-13365"/>
          <w:tab w:val="left" w:pos="5954"/>
          <w:tab w:val="left" w:pos="9640"/>
        </w:tabs>
        <w:spacing w:after="0"/>
        <w:ind w:left="4253"/>
        <w:jc w:val="both"/>
        <w:rPr>
          <w:rFonts w:ascii="Times New Roman" w:hAnsi="Times New Roman" w:cs="Times New Roman"/>
          <w:sz w:val="23"/>
          <w:szCs w:val="23"/>
        </w:rPr>
      </w:pPr>
      <w:r w:rsidRPr="0076653D">
        <w:rPr>
          <w:rFonts w:ascii="Times New Roman" w:hAnsi="Times New Roman" w:cs="Times New Roman"/>
          <w:sz w:val="23"/>
          <w:szCs w:val="23"/>
        </w:rPr>
        <w:t xml:space="preserve">Edital de Processo Seletivo Simplificado para </w:t>
      </w:r>
      <w:r w:rsidR="007D16BB" w:rsidRPr="0076653D">
        <w:rPr>
          <w:rFonts w:ascii="Times New Roman" w:hAnsi="Times New Roman" w:cs="Times New Roman"/>
          <w:b/>
          <w:sz w:val="23"/>
          <w:szCs w:val="23"/>
        </w:rPr>
        <w:t>F</w:t>
      </w:r>
      <w:r w:rsidR="00B040BE" w:rsidRPr="0076653D">
        <w:rPr>
          <w:rFonts w:ascii="Times New Roman" w:hAnsi="Times New Roman" w:cs="Times New Roman"/>
          <w:b/>
          <w:sz w:val="23"/>
          <w:szCs w:val="23"/>
        </w:rPr>
        <w:t>ORMAÇÃO DE CADASTRO</w:t>
      </w:r>
      <w:r w:rsidR="007E25E8" w:rsidRPr="0076653D">
        <w:rPr>
          <w:rFonts w:ascii="Times New Roman" w:hAnsi="Times New Roman" w:cs="Times New Roman"/>
          <w:b/>
          <w:sz w:val="23"/>
          <w:szCs w:val="23"/>
        </w:rPr>
        <w:t xml:space="preserve"> DE</w:t>
      </w:r>
      <w:r w:rsidR="00B040BE" w:rsidRPr="0076653D">
        <w:rPr>
          <w:rFonts w:ascii="Times New Roman" w:hAnsi="Times New Roman" w:cs="Times New Roman"/>
          <w:b/>
          <w:sz w:val="23"/>
          <w:szCs w:val="23"/>
        </w:rPr>
        <w:t xml:space="preserve"> RESERVA</w:t>
      </w:r>
      <w:r w:rsidR="00B040BE" w:rsidRPr="0076653D">
        <w:rPr>
          <w:rFonts w:ascii="Times New Roman" w:hAnsi="Times New Roman" w:cs="Times New Roman"/>
          <w:sz w:val="23"/>
          <w:szCs w:val="23"/>
        </w:rPr>
        <w:t xml:space="preserve"> para </w:t>
      </w:r>
      <w:r w:rsidR="007D16BB" w:rsidRPr="0076653D">
        <w:rPr>
          <w:rFonts w:ascii="Times New Roman" w:hAnsi="Times New Roman" w:cs="Times New Roman"/>
          <w:sz w:val="23"/>
          <w:szCs w:val="23"/>
        </w:rPr>
        <w:t>futura e poss</w:t>
      </w:r>
      <w:r w:rsidR="007154CD" w:rsidRPr="0076653D">
        <w:rPr>
          <w:rFonts w:ascii="Times New Roman" w:hAnsi="Times New Roman" w:cs="Times New Roman"/>
          <w:sz w:val="23"/>
          <w:szCs w:val="23"/>
        </w:rPr>
        <w:t>ível</w:t>
      </w:r>
      <w:r w:rsidR="007D16BB" w:rsidRPr="0076653D">
        <w:rPr>
          <w:rFonts w:ascii="Times New Roman" w:hAnsi="Times New Roman" w:cs="Times New Roman"/>
          <w:sz w:val="23"/>
          <w:szCs w:val="23"/>
        </w:rPr>
        <w:t xml:space="preserve"> contrataç</w:t>
      </w:r>
      <w:r w:rsidR="007154CD" w:rsidRPr="0076653D">
        <w:rPr>
          <w:rFonts w:ascii="Times New Roman" w:hAnsi="Times New Roman" w:cs="Times New Roman"/>
          <w:sz w:val="23"/>
          <w:szCs w:val="23"/>
        </w:rPr>
        <w:t>ão temporária</w:t>
      </w:r>
      <w:r w:rsidR="007D16BB" w:rsidRPr="0076653D">
        <w:rPr>
          <w:rFonts w:ascii="Times New Roman" w:hAnsi="Times New Roman" w:cs="Times New Roman"/>
          <w:sz w:val="23"/>
          <w:szCs w:val="23"/>
        </w:rPr>
        <w:t xml:space="preserve"> para </w:t>
      </w:r>
      <w:r w:rsidR="00B040BE" w:rsidRPr="0076653D">
        <w:rPr>
          <w:rFonts w:ascii="Times New Roman" w:hAnsi="Times New Roman" w:cs="Times New Roman"/>
          <w:sz w:val="23"/>
          <w:szCs w:val="23"/>
        </w:rPr>
        <w:t xml:space="preserve">o cargo de </w:t>
      </w:r>
      <w:r w:rsidR="004E5273" w:rsidRPr="0076653D">
        <w:rPr>
          <w:rFonts w:ascii="Times New Roman" w:hAnsi="Times New Roman" w:cs="Times New Roman"/>
          <w:b/>
          <w:sz w:val="23"/>
          <w:szCs w:val="23"/>
        </w:rPr>
        <w:t>PSICÓLOGO (A)</w:t>
      </w:r>
      <w:r w:rsidR="007E25E8" w:rsidRPr="0076653D">
        <w:rPr>
          <w:rFonts w:ascii="Times New Roman" w:hAnsi="Times New Roman" w:cs="Times New Roman"/>
          <w:b/>
          <w:sz w:val="23"/>
          <w:szCs w:val="23"/>
        </w:rPr>
        <w:t>.</w:t>
      </w:r>
    </w:p>
    <w:p w14:paraId="21A19EA8"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p>
    <w:p w14:paraId="505059D6" w14:textId="58184701" w:rsidR="00342801" w:rsidRPr="0076653D" w:rsidRDefault="00CE4357" w:rsidP="0076653D">
      <w:pPr>
        <w:pStyle w:val="Corpodetexto"/>
        <w:tabs>
          <w:tab w:val="left" w:pos="1134"/>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sz w:val="23"/>
          <w:szCs w:val="23"/>
        </w:rPr>
        <w:t xml:space="preserve"> </w:t>
      </w:r>
      <w:r w:rsidRPr="0076653D">
        <w:rPr>
          <w:rFonts w:ascii="Times New Roman" w:hAnsi="Times New Roman"/>
          <w:sz w:val="23"/>
          <w:szCs w:val="23"/>
        </w:rPr>
        <w:tab/>
        <w:t xml:space="preserve">JERÔNIMO JASKULSKI, </w:t>
      </w:r>
      <w:r w:rsidR="00342801" w:rsidRPr="0076653D">
        <w:rPr>
          <w:rFonts w:ascii="Times New Roman" w:hAnsi="Times New Roman"/>
          <w:sz w:val="23"/>
          <w:szCs w:val="23"/>
        </w:rPr>
        <w:t>Prefeito Municipal de</w:t>
      </w:r>
      <w:r w:rsidR="00D332B3" w:rsidRPr="0076653D">
        <w:rPr>
          <w:rFonts w:ascii="Times New Roman" w:hAnsi="Times New Roman"/>
          <w:sz w:val="23"/>
          <w:szCs w:val="23"/>
        </w:rPr>
        <w:t xml:space="preserve"> GUARANI DAS MISSÕES</w:t>
      </w:r>
      <w:r w:rsidR="00342801" w:rsidRPr="0076653D">
        <w:rPr>
          <w:rFonts w:ascii="Times New Roman" w:hAnsi="Times New Roman"/>
          <w:sz w:val="23"/>
          <w:szCs w:val="23"/>
        </w:rPr>
        <w:t xml:space="preserve">, no uso de suas atribuições, visando à contratação de pessoal, </w:t>
      </w:r>
      <w:r w:rsidR="00D332B3" w:rsidRPr="0076653D">
        <w:rPr>
          <w:rFonts w:ascii="Times New Roman" w:hAnsi="Times New Roman"/>
          <w:b/>
          <w:sz w:val="23"/>
          <w:szCs w:val="23"/>
        </w:rPr>
        <w:t>para formação de cadastro reserva</w:t>
      </w:r>
      <w:r w:rsidR="00342801" w:rsidRPr="0076653D">
        <w:rPr>
          <w:rFonts w:ascii="Times New Roman" w:hAnsi="Times New Roman"/>
          <w:sz w:val="23"/>
          <w:szCs w:val="23"/>
        </w:rPr>
        <w:t>, por prazo determinado para desempenhar funç</w:t>
      </w:r>
      <w:r w:rsidR="00771221" w:rsidRPr="0076653D">
        <w:rPr>
          <w:rFonts w:ascii="Times New Roman" w:hAnsi="Times New Roman"/>
          <w:sz w:val="23"/>
          <w:szCs w:val="23"/>
        </w:rPr>
        <w:t>ão</w:t>
      </w:r>
      <w:r w:rsidR="00342801" w:rsidRPr="0076653D">
        <w:rPr>
          <w:rFonts w:ascii="Times New Roman" w:hAnsi="Times New Roman"/>
          <w:sz w:val="23"/>
          <w:szCs w:val="23"/>
        </w:rPr>
        <w:t xml:space="preserve"> de </w:t>
      </w:r>
      <w:r w:rsidR="004E5273" w:rsidRPr="0076653D">
        <w:rPr>
          <w:rFonts w:ascii="Times New Roman" w:hAnsi="Times New Roman"/>
          <w:b/>
          <w:sz w:val="23"/>
          <w:szCs w:val="23"/>
        </w:rPr>
        <w:t>PSICÓLOGO(A)</w:t>
      </w:r>
      <w:r w:rsidR="00AC0DBF" w:rsidRPr="0076653D">
        <w:rPr>
          <w:rFonts w:ascii="Times New Roman" w:hAnsi="Times New Roman"/>
          <w:sz w:val="23"/>
          <w:szCs w:val="23"/>
        </w:rPr>
        <w:t xml:space="preserve"> </w:t>
      </w:r>
      <w:r w:rsidR="00342801" w:rsidRPr="0076653D">
        <w:rPr>
          <w:rFonts w:ascii="Times New Roman" w:hAnsi="Times New Roman"/>
          <w:sz w:val="23"/>
          <w:szCs w:val="23"/>
        </w:rPr>
        <w:t>junto à Secretaria de</w:t>
      </w:r>
      <w:r w:rsidRPr="0076653D">
        <w:rPr>
          <w:rFonts w:ascii="Times New Roman" w:hAnsi="Times New Roman"/>
          <w:sz w:val="23"/>
          <w:szCs w:val="23"/>
        </w:rPr>
        <w:t xml:space="preserve"> </w:t>
      </w:r>
      <w:r w:rsidR="00AC0DBF" w:rsidRPr="0076653D">
        <w:rPr>
          <w:rFonts w:ascii="Times New Roman" w:hAnsi="Times New Roman"/>
          <w:sz w:val="23"/>
          <w:szCs w:val="23"/>
        </w:rPr>
        <w:t>Saúde</w:t>
      </w:r>
      <w:r w:rsidR="00DB743E" w:rsidRPr="0076653D">
        <w:rPr>
          <w:rFonts w:ascii="Times New Roman" w:hAnsi="Times New Roman"/>
          <w:sz w:val="23"/>
          <w:szCs w:val="23"/>
        </w:rPr>
        <w:t xml:space="preserve">, </w:t>
      </w:r>
      <w:r w:rsidR="007E25E8" w:rsidRPr="0076653D">
        <w:rPr>
          <w:rFonts w:ascii="Times New Roman" w:hAnsi="Times New Roman"/>
          <w:sz w:val="23"/>
          <w:szCs w:val="23"/>
        </w:rPr>
        <w:t>amparado</w:t>
      </w:r>
      <w:r w:rsidR="002377AB" w:rsidRPr="0076653D">
        <w:rPr>
          <w:rFonts w:ascii="Times New Roman" w:hAnsi="Times New Roman"/>
          <w:sz w:val="23"/>
          <w:szCs w:val="23"/>
        </w:rPr>
        <w:t xml:space="preserve"> em excepcional interesse público devidamente reconhecido, com fulcro no art. 37, IX, da Constituição da República, e nos </w:t>
      </w:r>
      <w:proofErr w:type="spellStart"/>
      <w:r w:rsidR="002377AB" w:rsidRPr="0076653D">
        <w:rPr>
          <w:rFonts w:ascii="Times New Roman" w:hAnsi="Times New Roman"/>
          <w:sz w:val="23"/>
          <w:szCs w:val="23"/>
        </w:rPr>
        <w:t>arts</w:t>
      </w:r>
      <w:proofErr w:type="spellEnd"/>
      <w:r w:rsidR="00342801" w:rsidRPr="0076653D">
        <w:rPr>
          <w:rFonts w:ascii="Times New Roman" w:hAnsi="Times New Roman"/>
          <w:sz w:val="23"/>
          <w:szCs w:val="23"/>
        </w:rPr>
        <w:t xml:space="preserve">. </w:t>
      </w:r>
      <w:r w:rsidR="000527F5" w:rsidRPr="0076653D">
        <w:rPr>
          <w:rFonts w:ascii="Times New Roman" w:hAnsi="Times New Roman"/>
          <w:sz w:val="23"/>
          <w:szCs w:val="23"/>
        </w:rPr>
        <w:t>199</w:t>
      </w:r>
      <w:r w:rsidR="00342801" w:rsidRPr="0076653D">
        <w:rPr>
          <w:rFonts w:ascii="Times New Roman" w:hAnsi="Times New Roman"/>
          <w:sz w:val="23"/>
          <w:szCs w:val="23"/>
        </w:rPr>
        <w:t xml:space="preserve"> a </w:t>
      </w:r>
      <w:r w:rsidR="000527F5" w:rsidRPr="0076653D">
        <w:rPr>
          <w:rFonts w:ascii="Times New Roman" w:hAnsi="Times New Roman"/>
          <w:sz w:val="23"/>
          <w:szCs w:val="23"/>
        </w:rPr>
        <w:t>203-B</w:t>
      </w:r>
      <w:r w:rsidR="00342801" w:rsidRPr="0076653D">
        <w:rPr>
          <w:rFonts w:ascii="Times New Roman" w:hAnsi="Times New Roman"/>
          <w:sz w:val="23"/>
          <w:szCs w:val="23"/>
        </w:rPr>
        <w:t xml:space="preserve"> da Lei Municipal n°</w:t>
      </w:r>
      <w:r w:rsidR="000527F5" w:rsidRPr="0076653D">
        <w:rPr>
          <w:rFonts w:ascii="Times New Roman" w:hAnsi="Times New Roman"/>
          <w:sz w:val="23"/>
          <w:szCs w:val="23"/>
        </w:rPr>
        <w:t xml:space="preserve"> 2.221/2017</w:t>
      </w:r>
      <w:r w:rsidR="00F06BA3" w:rsidRPr="0076653D">
        <w:rPr>
          <w:rFonts w:ascii="Times New Roman" w:hAnsi="Times New Roman"/>
          <w:sz w:val="23"/>
          <w:szCs w:val="23"/>
        </w:rPr>
        <w:t>- Regime Jurídico dos Servidores Municipais</w:t>
      </w:r>
      <w:r w:rsidR="000527F5" w:rsidRPr="0076653D">
        <w:rPr>
          <w:rFonts w:ascii="Times New Roman" w:hAnsi="Times New Roman"/>
          <w:sz w:val="23"/>
          <w:szCs w:val="23"/>
        </w:rPr>
        <w:t>, e alterações</w:t>
      </w:r>
      <w:r w:rsidR="00342801" w:rsidRPr="0076653D">
        <w:rPr>
          <w:rFonts w:ascii="Times New Roman" w:hAnsi="Times New Roman"/>
          <w:sz w:val="23"/>
          <w:szCs w:val="23"/>
        </w:rPr>
        <w:t xml:space="preserve">, torna pública a realização de </w:t>
      </w:r>
      <w:r w:rsidR="00342801" w:rsidRPr="0076653D">
        <w:rPr>
          <w:rFonts w:ascii="Times New Roman" w:hAnsi="Times New Roman"/>
          <w:b/>
          <w:sz w:val="23"/>
          <w:szCs w:val="23"/>
        </w:rPr>
        <w:t>Processo Seletivo Simplificado</w:t>
      </w:r>
      <w:r w:rsidR="00D92683" w:rsidRPr="0076653D">
        <w:rPr>
          <w:rFonts w:ascii="Times New Roman" w:hAnsi="Times New Roman"/>
          <w:b/>
          <w:sz w:val="23"/>
          <w:szCs w:val="23"/>
        </w:rPr>
        <w:t xml:space="preserve"> para formação de cadastro reserva</w:t>
      </w:r>
      <w:r w:rsidR="00342801" w:rsidRPr="0076653D">
        <w:rPr>
          <w:rFonts w:ascii="Times New Roman" w:hAnsi="Times New Roman"/>
          <w:sz w:val="23"/>
          <w:szCs w:val="23"/>
        </w:rPr>
        <w:t>, que será regido pelas normas estabelecidas neste Edital e no Decreto nº</w:t>
      </w:r>
      <w:r w:rsidR="007F407D" w:rsidRPr="0076653D">
        <w:rPr>
          <w:rFonts w:ascii="Times New Roman" w:hAnsi="Times New Roman"/>
          <w:sz w:val="23"/>
          <w:szCs w:val="23"/>
        </w:rPr>
        <w:t xml:space="preserve"> 2.848, de 16 de novembro de 2018. </w:t>
      </w:r>
    </w:p>
    <w:p w14:paraId="70DE9ABC" w14:textId="77777777" w:rsidR="00342801" w:rsidRPr="0076653D" w:rsidRDefault="00342801" w:rsidP="0076653D">
      <w:pPr>
        <w:pStyle w:val="Corpodetexto"/>
        <w:tabs>
          <w:tab w:val="left" w:pos="3686"/>
        </w:tabs>
        <w:spacing w:after="0" w:line="276" w:lineRule="auto"/>
        <w:ind w:left="0"/>
        <w:rPr>
          <w:rFonts w:ascii="Times New Roman" w:hAnsi="Times New Roman"/>
          <w:sz w:val="23"/>
          <w:szCs w:val="23"/>
          <w:shd w:val="clear" w:color="auto" w:fill="FFFF00"/>
        </w:rPr>
      </w:pPr>
    </w:p>
    <w:p w14:paraId="26E30074"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1. DISPOSIÇÕES PRELIMINARES</w:t>
      </w:r>
    </w:p>
    <w:p w14:paraId="6D953A2E" w14:textId="77777777" w:rsidR="00342801" w:rsidRPr="0076653D" w:rsidRDefault="00342801" w:rsidP="0076653D">
      <w:pPr>
        <w:spacing w:after="0"/>
        <w:jc w:val="both"/>
        <w:rPr>
          <w:rFonts w:ascii="Times New Roman" w:hAnsi="Times New Roman" w:cs="Times New Roman"/>
          <w:sz w:val="23"/>
          <w:szCs w:val="23"/>
        </w:rPr>
      </w:pPr>
    </w:p>
    <w:p w14:paraId="10E5E0F6" w14:textId="5D4D464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3"/>
          <w:szCs w:val="23"/>
        </w:rPr>
      </w:pPr>
      <w:r w:rsidRPr="0076653D">
        <w:rPr>
          <w:rFonts w:ascii="Times New Roman" w:hAnsi="Times New Roman"/>
          <w:b/>
          <w:color w:val="000000"/>
          <w:sz w:val="23"/>
          <w:szCs w:val="23"/>
        </w:rPr>
        <w:t>1.1</w:t>
      </w:r>
      <w:r w:rsidRPr="0076653D">
        <w:rPr>
          <w:rFonts w:ascii="Times New Roman" w:hAnsi="Times New Roman"/>
          <w:color w:val="000000"/>
          <w:sz w:val="23"/>
          <w:szCs w:val="23"/>
        </w:rPr>
        <w:t xml:space="preserve"> O Processo Seletivo Simplificado será executado por intermédio de Comissão composta </w:t>
      </w:r>
      <w:r w:rsidR="000B6A10" w:rsidRPr="0076653D">
        <w:rPr>
          <w:rFonts w:ascii="Times New Roman" w:hAnsi="Times New Roman"/>
          <w:color w:val="000000"/>
          <w:sz w:val="23"/>
          <w:szCs w:val="23"/>
        </w:rPr>
        <w:t xml:space="preserve">por </w:t>
      </w:r>
      <w:r w:rsidRPr="0076653D">
        <w:rPr>
          <w:rFonts w:ascii="Times New Roman" w:hAnsi="Times New Roman"/>
          <w:color w:val="000000"/>
          <w:sz w:val="23"/>
          <w:szCs w:val="23"/>
        </w:rPr>
        <w:t>servidores, designados através da</w:t>
      </w:r>
      <w:r w:rsidR="00361549" w:rsidRPr="0076653D">
        <w:rPr>
          <w:rFonts w:ascii="Times New Roman" w:hAnsi="Times New Roman"/>
          <w:sz w:val="23"/>
          <w:szCs w:val="23"/>
        </w:rPr>
        <w:t xml:space="preserve"> </w:t>
      </w:r>
      <w:r w:rsidR="00361549" w:rsidRPr="0076653D">
        <w:rPr>
          <w:rFonts w:ascii="Times New Roman" w:hAnsi="Times New Roman"/>
          <w:color w:val="000000"/>
          <w:sz w:val="23"/>
          <w:szCs w:val="23"/>
        </w:rPr>
        <w:t xml:space="preserve">Portaria n° </w:t>
      </w:r>
      <w:r w:rsidR="00E0200F" w:rsidRPr="0076653D">
        <w:rPr>
          <w:rFonts w:ascii="Times New Roman" w:hAnsi="Times New Roman"/>
          <w:color w:val="000000"/>
          <w:sz w:val="23"/>
          <w:szCs w:val="23"/>
        </w:rPr>
        <w:t>589</w:t>
      </w:r>
      <w:r w:rsidR="00361549" w:rsidRPr="0076653D">
        <w:rPr>
          <w:rFonts w:ascii="Times New Roman" w:hAnsi="Times New Roman"/>
          <w:color w:val="000000"/>
          <w:sz w:val="23"/>
          <w:szCs w:val="23"/>
        </w:rPr>
        <w:t>/20</w:t>
      </w:r>
      <w:r w:rsidR="000B6A10" w:rsidRPr="0076653D">
        <w:rPr>
          <w:rFonts w:ascii="Times New Roman" w:hAnsi="Times New Roman"/>
          <w:color w:val="000000"/>
          <w:sz w:val="23"/>
          <w:szCs w:val="23"/>
        </w:rPr>
        <w:t>21</w:t>
      </w:r>
      <w:r w:rsidR="00361549" w:rsidRPr="0076653D">
        <w:rPr>
          <w:rFonts w:ascii="Times New Roman" w:hAnsi="Times New Roman"/>
          <w:color w:val="000000"/>
          <w:sz w:val="23"/>
          <w:szCs w:val="23"/>
        </w:rPr>
        <w:t>.</w:t>
      </w:r>
    </w:p>
    <w:p w14:paraId="5DF406B8" w14:textId="77777777" w:rsidR="00342801" w:rsidRPr="0076653D" w:rsidRDefault="00342801" w:rsidP="0076653D">
      <w:pPr>
        <w:tabs>
          <w:tab w:val="left" w:pos="1418"/>
          <w:tab w:val="left" w:pos="4253"/>
        </w:tabs>
        <w:autoSpaceDE w:val="0"/>
        <w:spacing w:after="0"/>
        <w:jc w:val="both"/>
        <w:rPr>
          <w:rFonts w:ascii="Times New Roman" w:hAnsi="Times New Roman" w:cs="Times New Roman"/>
          <w:b/>
          <w:color w:val="000000"/>
          <w:sz w:val="23"/>
          <w:szCs w:val="23"/>
        </w:rPr>
      </w:pPr>
    </w:p>
    <w:p w14:paraId="56BE9A21" w14:textId="77777777" w:rsidR="000B6A10" w:rsidRPr="0076653D" w:rsidRDefault="000B6A10" w:rsidP="0076653D">
      <w:pPr>
        <w:tabs>
          <w:tab w:val="left" w:pos="1418"/>
          <w:tab w:val="left" w:pos="4253"/>
        </w:tabs>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1.1.1 </w:t>
      </w:r>
      <w:r w:rsidRPr="0076653D">
        <w:rPr>
          <w:rFonts w:ascii="Times New Roman" w:hAnsi="Times New Roman" w:cs="Times New Roman"/>
          <w:color w:val="000000"/>
          <w:sz w:val="23"/>
          <w:szCs w:val="23"/>
        </w:rPr>
        <w:t>As reuniões e deliberações da Comissão serão objeto de registros em atas.</w:t>
      </w:r>
    </w:p>
    <w:p w14:paraId="692BCA6A" w14:textId="77777777" w:rsidR="000B6A10" w:rsidRPr="0076653D" w:rsidRDefault="000B6A10" w:rsidP="0076653D">
      <w:pPr>
        <w:autoSpaceDE w:val="0"/>
        <w:spacing w:after="0"/>
        <w:jc w:val="both"/>
        <w:rPr>
          <w:rFonts w:ascii="Times New Roman" w:hAnsi="Times New Roman" w:cs="Times New Roman"/>
          <w:sz w:val="23"/>
          <w:szCs w:val="23"/>
        </w:rPr>
      </w:pPr>
    </w:p>
    <w:p w14:paraId="787B4C63"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w:t>
      </w:r>
      <w:r w:rsidRPr="00394F43">
        <w:rPr>
          <w:rFonts w:ascii="Times New Roman" w:hAnsi="Times New Roman" w:cs="Times New Roman"/>
          <w:color w:val="000000"/>
          <w:sz w:val="24"/>
          <w:szCs w:val="24"/>
        </w:rPr>
        <w:t xml:space="preserve"> Durante toda a realização do Processo Seletivo Simplificado serão prestigiados, sem prejuízo de outros, os princípios estabelecidos no art. 37, “caput”, da Constituição da República.</w:t>
      </w:r>
    </w:p>
    <w:p w14:paraId="2D2E75D7"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A6B86F4"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1.3</w:t>
      </w:r>
      <w:r w:rsidRPr="00394F43">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3A253447" w14:textId="77777777" w:rsidR="00EB7298" w:rsidRPr="00394F43" w:rsidRDefault="00EB7298" w:rsidP="00EB7298">
      <w:pPr>
        <w:autoSpaceDE w:val="0"/>
        <w:spacing w:after="0"/>
        <w:jc w:val="both"/>
        <w:rPr>
          <w:rFonts w:ascii="Times New Roman" w:hAnsi="Times New Roman" w:cs="Times New Roman"/>
          <w:sz w:val="24"/>
          <w:szCs w:val="24"/>
        </w:rPr>
      </w:pPr>
    </w:p>
    <w:p w14:paraId="4053686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1.4 </w:t>
      </w:r>
      <w:r w:rsidRPr="00394F43">
        <w:rPr>
          <w:rFonts w:ascii="Times New Roman" w:hAnsi="Times New Roman" w:cs="Times New Roman"/>
          <w:color w:val="000000"/>
          <w:sz w:val="24"/>
          <w:szCs w:val="24"/>
        </w:rPr>
        <w:t xml:space="preserve">É de inteira responsabilidade do candidato o acompanhamento das divulgações e publicações dos procedimentos e dos atos do presente processo seletivo. </w:t>
      </w:r>
    </w:p>
    <w:p w14:paraId="5AD809E2"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2D00093B"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1.5</w:t>
      </w:r>
      <w:r w:rsidRPr="00394F43">
        <w:rPr>
          <w:rFonts w:ascii="Times New Roman" w:hAnsi="Times New Roman" w:cs="Times New Roman"/>
          <w:color w:val="000000"/>
          <w:sz w:val="24"/>
          <w:szCs w:val="24"/>
        </w:rPr>
        <w:t xml:space="preserve"> Os demais atos e decisões inerentes ao presente Processo Seletivo Simplificado serão obrigatoriamente publicados no painel de publicações oficiais da Prefeitura Municipal, podendo também, ser realizada a publicação complementar em meio eletrônico através do endereço </w:t>
      </w:r>
      <w:hyperlink r:id="rId8" w:history="1">
        <w:r w:rsidRPr="00394F43">
          <w:rPr>
            <w:rFonts w:ascii="Times New Roman" w:hAnsi="Times New Roman" w:cs="Times New Roman"/>
            <w:color w:val="0000FF" w:themeColor="hyperlink"/>
            <w:sz w:val="24"/>
            <w:szCs w:val="24"/>
            <w:u w:val="single"/>
          </w:rPr>
          <w:t>http://www.guaranidasmissoes.rs.gov.br/</w:t>
        </w:r>
      </w:hyperlink>
    </w:p>
    <w:p w14:paraId="756EE603" w14:textId="77777777" w:rsidR="00EB7298" w:rsidRPr="00394F43" w:rsidRDefault="00EB7298" w:rsidP="00EB7298">
      <w:pPr>
        <w:autoSpaceDE w:val="0"/>
        <w:spacing w:after="0"/>
        <w:jc w:val="both"/>
        <w:rPr>
          <w:rFonts w:ascii="Times New Roman" w:hAnsi="Times New Roman" w:cs="Times New Roman"/>
          <w:sz w:val="24"/>
          <w:szCs w:val="24"/>
        </w:rPr>
      </w:pPr>
    </w:p>
    <w:p w14:paraId="3A7AE92A"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1.6</w:t>
      </w:r>
      <w:r w:rsidRPr="00394F43">
        <w:rPr>
          <w:rFonts w:ascii="Times New Roman" w:hAnsi="Times New Roman" w:cs="Times New Roman"/>
          <w:color w:val="000000"/>
          <w:sz w:val="24"/>
          <w:szCs w:val="24"/>
        </w:rPr>
        <w:t xml:space="preserve"> Os prazos definidos neste Edital observarão o disposto no art. 205 da Lei Municipal nº 2.221/2007.</w:t>
      </w:r>
    </w:p>
    <w:p w14:paraId="184FD5A3"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49C39ED6"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1.7</w:t>
      </w:r>
      <w:r w:rsidRPr="00394F43">
        <w:rPr>
          <w:rFonts w:ascii="Times New Roman" w:hAnsi="Times New Roman" w:cs="Times New Roman"/>
          <w:color w:val="000000"/>
          <w:sz w:val="24"/>
          <w:szCs w:val="24"/>
        </w:rPr>
        <w:t xml:space="preserve"> O Processo Seletivo Simplificado consistirá na análise de currículos dos candidatos pela Comissão, conforme critérios definidos neste Edital.</w:t>
      </w:r>
    </w:p>
    <w:p w14:paraId="70B162AA"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022F55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1.8</w:t>
      </w:r>
      <w:r w:rsidRPr="00394F43">
        <w:rPr>
          <w:rFonts w:ascii="Times New Roman" w:hAnsi="Times New Roman" w:cs="Times New Roman"/>
          <w:color w:val="000000"/>
          <w:sz w:val="24"/>
          <w:szCs w:val="24"/>
        </w:rPr>
        <w:t xml:space="preserve"> A contratação será pelo prazo determinado de acordo com a Lei específica que autorizar a contratação e se regerá pelo Regime Jurídico Estatutário.</w:t>
      </w:r>
    </w:p>
    <w:p w14:paraId="2F74FEE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63055C"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lastRenderedPageBreak/>
        <w:t>2. ESPECIFICAÇÕES DA FUNÇÃO TEMPORÁRIA</w:t>
      </w:r>
    </w:p>
    <w:p w14:paraId="0FD16B6C"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012CF45"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t>2.1</w:t>
      </w:r>
      <w:r w:rsidRPr="0076653D">
        <w:rPr>
          <w:rFonts w:ascii="Times New Roman" w:hAnsi="Times New Roman" w:cs="Times New Roman"/>
          <w:sz w:val="23"/>
          <w:szCs w:val="23"/>
        </w:rPr>
        <w:t xml:space="preserve"> A</w:t>
      </w:r>
      <w:r w:rsidR="00C440F2" w:rsidRPr="0076653D">
        <w:rPr>
          <w:rFonts w:ascii="Times New Roman" w:hAnsi="Times New Roman" w:cs="Times New Roman"/>
          <w:sz w:val="23"/>
          <w:szCs w:val="23"/>
        </w:rPr>
        <w:t>s funções</w:t>
      </w:r>
      <w:r w:rsidRPr="0076653D">
        <w:rPr>
          <w:rFonts w:ascii="Times New Roman" w:hAnsi="Times New Roman" w:cs="Times New Roman"/>
          <w:sz w:val="23"/>
          <w:szCs w:val="23"/>
        </w:rPr>
        <w:t xml:space="preserve"> temporária</w:t>
      </w:r>
      <w:r w:rsidR="00C440F2" w:rsidRPr="0076653D">
        <w:rPr>
          <w:rFonts w:ascii="Times New Roman" w:hAnsi="Times New Roman" w:cs="Times New Roman"/>
          <w:sz w:val="23"/>
          <w:szCs w:val="23"/>
        </w:rPr>
        <w:t>s</w:t>
      </w:r>
      <w:r w:rsidRPr="0076653D">
        <w:rPr>
          <w:rFonts w:ascii="Times New Roman" w:hAnsi="Times New Roman" w:cs="Times New Roman"/>
          <w:sz w:val="23"/>
          <w:szCs w:val="23"/>
        </w:rPr>
        <w:t xml:space="preserve"> de que trata este Processo Seletivo Simplificado corresponde</w:t>
      </w:r>
      <w:r w:rsidR="00C440F2" w:rsidRPr="0076653D">
        <w:rPr>
          <w:rFonts w:ascii="Times New Roman" w:hAnsi="Times New Roman" w:cs="Times New Roman"/>
          <w:sz w:val="23"/>
          <w:szCs w:val="23"/>
        </w:rPr>
        <w:t>m</w:t>
      </w:r>
      <w:r w:rsidRPr="0076653D">
        <w:rPr>
          <w:rFonts w:ascii="Times New Roman" w:hAnsi="Times New Roman" w:cs="Times New Roman"/>
          <w:sz w:val="23"/>
          <w:szCs w:val="23"/>
        </w:rPr>
        <w:t xml:space="preserve"> ao exercício das seguintes atividades:</w:t>
      </w:r>
      <w:r w:rsidRPr="0076653D">
        <w:rPr>
          <w:rStyle w:val="Refdenotaderodap1"/>
          <w:rFonts w:ascii="Times New Roman" w:hAnsi="Times New Roman" w:cs="Times New Roman"/>
          <w:sz w:val="23"/>
          <w:szCs w:val="23"/>
        </w:rPr>
        <w:t xml:space="preserve"> </w:t>
      </w:r>
    </w:p>
    <w:p w14:paraId="1CA67D62" w14:textId="77777777" w:rsidR="00342801" w:rsidRPr="0076653D" w:rsidRDefault="00342801" w:rsidP="0076653D">
      <w:pPr>
        <w:tabs>
          <w:tab w:val="left" w:pos="709"/>
        </w:tabs>
        <w:spacing w:after="0"/>
        <w:jc w:val="both"/>
        <w:rPr>
          <w:rFonts w:ascii="Times New Roman" w:hAnsi="Times New Roman" w:cs="Times New Roman"/>
          <w:b/>
          <w:sz w:val="23"/>
          <w:szCs w:val="23"/>
        </w:rPr>
      </w:pPr>
    </w:p>
    <w:tbl>
      <w:tblPr>
        <w:tblStyle w:val="Tabelacomgrade"/>
        <w:tblW w:w="0" w:type="auto"/>
        <w:tblLayout w:type="fixed"/>
        <w:tblLook w:val="04A0" w:firstRow="1" w:lastRow="0" w:firstColumn="1" w:lastColumn="0" w:noHBand="0" w:noVBand="1"/>
      </w:tblPr>
      <w:tblGrid>
        <w:gridCol w:w="2080"/>
        <w:gridCol w:w="6108"/>
        <w:gridCol w:w="1418"/>
        <w:gridCol w:w="1076"/>
      </w:tblGrid>
      <w:tr w:rsidR="00F5793A" w:rsidRPr="0076653D" w14:paraId="12E68659" w14:textId="77777777" w:rsidTr="00977D97">
        <w:tc>
          <w:tcPr>
            <w:tcW w:w="2080" w:type="dxa"/>
          </w:tcPr>
          <w:p w14:paraId="3A24E10F"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FUNÇÃO</w:t>
            </w:r>
          </w:p>
        </w:tc>
        <w:tc>
          <w:tcPr>
            <w:tcW w:w="6108" w:type="dxa"/>
          </w:tcPr>
          <w:p w14:paraId="33DAC8BA"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ATIVIDADES</w:t>
            </w:r>
          </w:p>
        </w:tc>
        <w:tc>
          <w:tcPr>
            <w:tcW w:w="1418" w:type="dxa"/>
          </w:tcPr>
          <w:p w14:paraId="6B535DF6"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Padrão de Vencimento</w:t>
            </w:r>
          </w:p>
        </w:tc>
        <w:tc>
          <w:tcPr>
            <w:tcW w:w="1076" w:type="dxa"/>
          </w:tcPr>
          <w:p w14:paraId="784890C3" w14:textId="77777777" w:rsidR="00F5793A" w:rsidRPr="0076653D" w:rsidRDefault="00F5793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Carga Horária</w:t>
            </w:r>
          </w:p>
        </w:tc>
      </w:tr>
      <w:tr w:rsidR="0090507D" w:rsidRPr="0076653D" w14:paraId="21DB83F8" w14:textId="77777777" w:rsidTr="00977D97">
        <w:tc>
          <w:tcPr>
            <w:tcW w:w="2080" w:type="dxa"/>
          </w:tcPr>
          <w:p w14:paraId="30BCC166" w14:textId="250F6318" w:rsidR="0090507D" w:rsidRPr="0076653D" w:rsidRDefault="004E5273"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PSICÓLOGO (A)</w:t>
            </w:r>
          </w:p>
        </w:tc>
        <w:tc>
          <w:tcPr>
            <w:tcW w:w="6108" w:type="dxa"/>
          </w:tcPr>
          <w:p w14:paraId="3FBFF636" w14:textId="77777777" w:rsidR="004E5273" w:rsidRPr="0076653D" w:rsidRDefault="004E5273" w:rsidP="0076653D">
            <w:pPr>
              <w:keepNext/>
              <w:keepLines/>
              <w:spacing w:line="276" w:lineRule="auto"/>
              <w:outlineLvl w:val="5"/>
              <w:rPr>
                <w:rFonts w:ascii="Times New Roman" w:eastAsia="Times New Roman" w:hAnsi="Times New Roman" w:cs="Times New Roman"/>
                <w:iCs/>
                <w:sz w:val="23"/>
                <w:szCs w:val="23"/>
              </w:rPr>
            </w:pPr>
            <w:r w:rsidRPr="0076653D">
              <w:rPr>
                <w:rFonts w:ascii="Times New Roman" w:eastAsia="Times New Roman" w:hAnsi="Times New Roman" w:cs="Times New Roman"/>
                <w:b/>
                <w:bCs/>
                <w:iCs/>
                <w:caps/>
                <w:sz w:val="23"/>
                <w:szCs w:val="23"/>
              </w:rPr>
              <w:t>SERVIÇO: Saúde e Assistência</w:t>
            </w:r>
            <w:r w:rsidRPr="0076653D">
              <w:rPr>
                <w:rFonts w:ascii="Times New Roman" w:eastAsia="Times New Roman" w:hAnsi="Times New Roman" w:cs="Times New Roman"/>
                <w:b/>
                <w:bCs/>
                <w:i/>
                <w:iCs/>
                <w:sz w:val="23"/>
                <w:szCs w:val="23"/>
              </w:rPr>
              <w:t xml:space="preserve"> </w:t>
            </w:r>
            <w:r w:rsidRPr="0076653D">
              <w:rPr>
                <w:rFonts w:ascii="Times New Roman" w:eastAsia="Times New Roman" w:hAnsi="Times New Roman" w:cs="Times New Roman"/>
                <w:bCs/>
                <w:iCs/>
                <w:sz w:val="23"/>
                <w:szCs w:val="23"/>
              </w:rPr>
              <w:t>(</w:t>
            </w:r>
            <w:r w:rsidRPr="0076653D">
              <w:rPr>
                <w:rFonts w:ascii="Times New Roman" w:eastAsia="Times New Roman" w:hAnsi="Times New Roman" w:cs="Times New Roman"/>
                <w:i/>
                <w:iCs/>
                <w:sz w:val="23"/>
                <w:szCs w:val="23"/>
              </w:rPr>
              <w:t xml:space="preserve">ANEXO ÚNICO - LEI MUNICIPAL Nº 1.854/2002, alterado pela Lei 2.450/2010, de </w:t>
            </w:r>
            <w:smartTag w:uri="urn:schemas-microsoft-com:office:smarttags" w:element="date">
              <w:smartTagPr>
                <w:attr w:name="ls" w:val="trans"/>
                <w:attr w:name="Month" w:val="08"/>
                <w:attr w:name="Day" w:val="06"/>
                <w:attr w:name="Year" w:val="2010"/>
              </w:smartTagPr>
              <w:r w:rsidRPr="0076653D">
                <w:rPr>
                  <w:rFonts w:ascii="Times New Roman" w:eastAsia="Times New Roman" w:hAnsi="Times New Roman" w:cs="Times New Roman"/>
                  <w:i/>
                  <w:iCs/>
                  <w:sz w:val="23"/>
                  <w:szCs w:val="23"/>
                </w:rPr>
                <w:t>06.08.2010</w:t>
              </w:r>
            </w:smartTag>
            <w:r w:rsidRPr="0076653D">
              <w:rPr>
                <w:rFonts w:ascii="Times New Roman" w:eastAsia="Times New Roman" w:hAnsi="Times New Roman" w:cs="Times New Roman"/>
                <w:iCs/>
                <w:sz w:val="23"/>
                <w:szCs w:val="23"/>
              </w:rPr>
              <w:t>)</w:t>
            </w:r>
          </w:p>
          <w:p w14:paraId="5FEF94FD" w14:textId="77777777" w:rsidR="004E5273" w:rsidRPr="0076653D" w:rsidRDefault="004E5273" w:rsidP="0076653D">
            <w:pPr>
              <w:spacing w:before="100" w:beforeAutospacing="1" w:after="100" w:afterAutospacing="1" w:line="276" w:lineRule="auto"/>
              <w:jc w:val="both"/>
              <w:rPr>
                <w:rFonts w:ascii="Times New Roman" w:eastAsia="Times New Roman" w:hAnsi="Times New Roman" w:cs="Times New Roman"/>
                <w:i/>
                <w:sz w:val="23"/>
                <w:szCs w:val="23"/>
              </w:rPr>
            </w:pPr>
            <w:r w:rsidRPr="0076653D">
              <w:rPr>
                <w:rFonts w:ascii="Times New Roman" w:eastAsia="Times New Roman" w:hAnsi="Times New Roman" w:cs="Times New Roman"/>
                <w:b/>
                <w:bCs/>
                <w:sz w:val="23"/>
                <w:szCs w:val="23"/>
              </w:rPr>
              <w:t>SÍNTESE DOS DEVERES</w:t>
            </w:r>
            <w:r w:rsidRPr="0076653D">
              <w:rPr>
                <w:rFonts w:ascii="Times New Roman" w:eastAsia="Times New Roman" w:hAnsi="Times New Roman" w:cs="Times New Roman"/>
                <w:sz w:val="23"/>
                <w:szCs w:val="23"/>
              </w:rPr>
              <w:t>: Executar atividades nos campos de psicologia aplicada ao trabalho, da orientação educacional e da clínica psicológica. E o desempenho de atividades para atendimento a programas e convênios firmados com a União, Estado ou Municípios. (</w:t>
            </w:r>
            <w:r w:rsidRPr="0076653D">
              <w:rPr>
                <w:rFonts w:ascii="Times New Roman" w:eastAsia="Times New Roman" w:hAnsi="Times New Roman" w:cs="Times New Roman"/>
                <w:i/>
                <w:sz w:val="23"/>
                <w:szCs w:val="23"/>
              </w:rPr>
              <w:t>incluído pela Lei 2.450/2010</w:t>
            </w:r>
            <w:r w:rsidRPr="0076653D">
              <w:rPr>
                <w:rFonts w:ascii="Times New Roman" w:eastAsia="Times New Roman" w:hAnsi="Times New Roman" w:cs="Times New Roman"/>
                <w:sz w:val="23"/>
                <w:szCs w:val="23"/>
              </w:rPr>
              <w:t>).</w:t>
            </w:r>
          </w:p>
          <w:p w14:paraId="0533AA4C" w14:textId="77777777" w:rsidR="004E5273" w:rsidRPr="0076653D" w:rsidRDefault="004E5273" w:rsidP="0076653D">
            <w:pPr>
              <w:spacing w:line="276" w:lineRule="auto"/>
              <w:jc w:val="both"/>
              <w:rPr>
                <w:rFonts w:ascii="Times New Roman" w:eastAsia="Times New Roman" w:hAnsi="Times New Roman" w:cs="Times New Roman"/>
                <w:sz w:val="23"/>
                <w:szCs w:val="23"/>
              </w:rPr>
            </w:pPr>
            <w:r w:rsidRPr="0076653D">
              <w:rPr>
                <w:rFonts w:ascii="Times New Roman" w:eastAsia="Times New Roman" w:hAnsi="Times New Roman" w:cs="Times New Roman"/>
                <w:b/>
                <w:bCs/>
                <w:sz w:val="23"/>
                <w:szCs w:val="23"/>
              </w:rPr>
              <w:t>EXEMPLOS DE ATRIBUIÇÕES</w:t>
            </w:r>
            <w:r w:rsidRPr="0076653D">
              <w:rPr>
                <w:rFonts w:ascii="Times New Roman" w:eastAsia="Times New Roman" w:hAnsi="Times New Roman" w:cs="Times New Roman"/>
                <w:sz w:val="23"/>
                <w:szCs w:val="23"/>
              </w:rPr>
              <w:t>: Realizar psicodiagnósticos para fins de ingresso, readaptação, avaliação das condições pessoais do servidor, proceder à análise dos cargos e funções sob o ponto-de-vista psicológico, estabelecendo os requisitos necessários ao desempenho dos mesmos; efetuar pesquisas sobre atitudes, comportamentos, moral, motivação, tipos de liderança; averiguar causas de baixa produtividade; assessorar o treinamento em relações humanas; fazer psicoterapia breve, ludoterapia individual e grupal, com acompanhamento clínico, para tratamento dos casos; fazer exames de seleção em crianças, para fins de ingresso e instituições assistenciais, bem como para contemplação com bolsas de estudos; empregar técnicas como testes de inteligência e personalidade, observações de conduta, etc.; atender crianças excepcionais, com problemas de deficiência mental e sensorial ou portadora de desajustes familiares ou escolares, encaminhando-se para escolas ou classes especiais; formular hipóteses de trabalho para orientar as explorações psicológicas, médicas e educacionais; apresentar o caso estudado e interpretado à discussão em seminário; realizar pesquisas psicopedagógicas; confeccionar e selecionar o material psicopedagógico e psicológico necessário ao estudo dos casos; elaborar relatórios de trabalhos desenvolvidos; redigir a interpretação final após o debate e aconselhamento indicado a cada caso, conforme as necessidades psicológicas, escolares, sociais e profissionais do indivíduo; manter atualizado o prontuário de cada caso estudado, fazendo os necessários registros; manter-se atualizado nos processos e técnicas utilizadas pela Psicologia; executar tarefas afins.</w:t>
            </w:r>
          </w:p>
          <w:p w14:paraId="2A18C6CE" w14:textId="77777777" w:rsidR="004E5273" w:rsidRPr="0076653D" w:rsidRDefault="004E5273" w:rsidP="0076653D">
            <w:pPr>
              <w:spacing w:before="100" w:beforeAutospacing="1" w:after="100" w:afterAutospacing="1" w:line="276" w:lineRule="auto"/>
              <w:jc w:val="both"/>
              <w:rPr>
                <w:rFonts w:ascii="Times New Roman" w:eastAsia="Times New Roman" w:hAnsi="Times New Roman" w:cs="Times New Roman"/>
                <w:b/>
                <w:bCs/>
                <w:sz w:val="23"/>
                <w:szCs w:val="23"/>
              </w:rPr>
            </w:pPr>
            <w:r w:rsidRPr="0076653D">
              <w:rPr>
                <w:rFonts w:ascii="Times New Roman" w:eastAsia="Times New Roman" w:hAnsi="Times New Roman" w:cs="Times New Roman"/>
                <w:b/>
                <w:bCs/>
                <w:sz w:val="23"/>
                <w:szCs w:val="23"/>
              </w:rPr>
              <w:lastRenderedPageBreak/>
              <w:t xml:space="preserve">CONDIÇÕES DE TRABALHO: </w:t>
            </w:r>
          </w:p>
          <w:p w14:paraId="138F9239" w14:textId="3BC566EA" w:rsidR="004E5273" w:rsidRPr="0076653D" w:rsidRDefault="004E5273" w:rsidP="0076653D">
            <w:pPr>
              <w:spacing w:line="276" w:lineRule="auto"/>
              <w:jc w:val="both"/>
              <w:rPr>
                <w:rFonts w:ascii="Times New Roman" w:eastAsia="Times New Roman" w:hAnsi="Times New Roman" w:cs="Times New Roman"/>
                <w:sz w:val="23"/>
                <w:szCs w:val="23"/>
              </w:rPr>
            </w:pPr>
            <w:r w:rsidRPr="0076653D">
              <w:rPr>
                <w:rFonts w:ascii="Times New Roman" w:eastAsia="Times New Roman" w:hAnsi="Times New Roman" w:cs="Times New Roman"/>
                <w:sz w:val="23"/>
                <w:szCs w:val="23"/>
              </w:rPr>
              <w:t>a) Horário de Trabalho: 40 horas semanais (alterado a carga horária pela Lei 2.450/2010)</w:t>
            </w:r>
          </w:p>
          <w:p w14:paraId="6A815314" w14:textId="77777777" w:rsidR="004E5273" w:rsidRPr="0076653D" w:rsidRDefault="004E5273" w:rsidP="0076653D">
            <w:pPr>
              <w:spacing w:before="100" w:beforeAutospacing="1" w:after="100" w:afterAutospacing="1" w:line="276" w:lineRule="auto"/>
              <w:jc w:val="both"/>
              <w:rPr>
                <w:rFonts w:ascii="Times New Roman" w:eastAsia="Times New Roman" w:hAnsi="Times New Roman" w:cs="Times New Roman"/>
                <w:b/>
                <w:bCs/>
                <w:sz w:val="23"/>
                <w:szCs w:val="23"/>
              </w:rPr>
            </w:pPr>
            <w:r w:rsidRPr="0076653D">
              <w:rPr>
                <w:rFonts w:ascii="Times New Roman" w:eastAsia="Times New Roman" w:hAnsi="Times New Roman" w:cs="Times New Roman"/>
                <w:b/>
                <w:bCs/>
                <w:sz w:val="23"/>
                <w:szCs w:val="23"/>
              </w:rPr>
              <w:t>REQUISITOS PARA PROVIMENTO:</w:t>
            </w:r>
          </w:p>
          <w:p w14:paraId="6A681D9F" w14:textId="51E678F4" w:rsidR="004E5273" w:rsidRPr="0076653D" w:rsidRDefault="004E5273" w:rsidP="0076653D">
            <w:pPr>
              <w:spacing w:before="100" w:beforeAutospacing="1" w:after="100" w:afterAutospacing="1" w:line="276" w:lineRule="auto"/>
              <w:jc w:val="both"/>
              <w:rPr>
                <w:rFonts w:ascii="Times New Roman" w:eastAsia="Times New Roman" w:hAnsi="Times New Roman" w:cs="Times New Roman"/>
                <w:b/>
                <w:bCs/>
                <w:sz w:val="23"/>
                <w:szCs w:val="23"/>
              </w:rPr>
            </w:pPr>
            <w:r w:rsidRPr="0076653D">
              <w:rPr>
                <w:rFonts w:ascii="Times New Roman" w:eastAsia="Times New Roman" w:hAnsi="Times New Roman" w:cs="Times New Roman"/>
                <w:sz w:val="23"/>
                <w:szCs w:val="23"/>
              </w:rPr>
              <w:t>a)</w:t>
            </w:r>
            <w:r w:rsidRPr="0076653D">
              <w:rPr>
                <w:rFonts w:ascii="Times New Roman" w:eastAsia="Times New Roman" w:hAnsi="Times New Roman" w:cs="Times New Roman"/>
                <w:b/>
                <w:bCs/>
                <w:sz w:val="23"/>
                <w:szCs w:val="23"/>
              </w:rPr>
              <w:t xml:space="preserve"> </w:t>
            </w:r>
            <w:r w:rsidRPr="0076653D">
              <w:rPr>
                <w:rFonts w:ascii="Times New Roman" w:eastAsia="Times New Roman" w:hAnsi="Times New Roman" w:cs="Times New Roman"/>
                <w:sz w:val="23"/>
                <w:szCs w:val="23"/>
              </w:rPr>
              <w:t>Instrução: Superior completo;</w:t>
            </w:r>
          </w:p>
          <w:p w14:paraId="37455133" w14:textId="47B04F7E" w:rsidR="004E5273" w:rsidRPr="0076653D" w:rsidRDefault="004E5273" w:rsidP="0076653D">
            <w:pPr>
              <w:spacing w:line="276" w:lineRule="auto"/>
              <w:jc w:val="both"/>
              <w:rPr>
                <w:rFonts w:ascii="Times New Roman" w:eastAsia="Times New Roman" w:hAnsi="Times New Roman" w:cs="Times New Roman"/>
                <w:sz w:val="23"/>
                <w:szCs w:val="23"/>
              </w:rPr>
            </w:pPr>
            <w:r w:rsidRPr="0076653D">
              <w:rPr>
                <w:rFonts w:ascii="Times New Roman" w:eastAsia="Times New Roman" w:hAnsi="Times New Roman" w:cs="Times New Roman"/>
                <w:sz w:val="23"/>
                <w:szCs w:val="23"/>
              </w:rPr>
              <w:t>b) Habilitação: Habilitação legal para o exercício da profissão.</w:t>
            </w:r>
          </w:p>
          <w:p w14:paraId="48F0D497" w14:textId="77777777" w:rsidR="004E5273" w:rsidRPr="0076653D" w:rsidRDefault="004E5273" w:rsidP="0076653D">
            <w:pPr>
              <w:spacing w:before="100" w:beforeAutospacing="1" w:after="100" w:afterAutospacing="1" w:line="276" w:lineRule="auto"/>
              <w:jc w:val="both"/>
              <w:rPr>
                <w:rFonts w:ascii="Times New Roman" w:eastAsia="Times New Roman" w:hAnsi="Times New Roman" w:cs="Times New Roman"/>
                <w:b/>
                <w:bCs/>
                <w:sz w:val="23"/>
                <w:szCs w:val="23"/>
              </w:rPr>
            </w:pPr>
            <w:r w:rsidRPr="0076653D">
              <w:rPr>
                <w:rFonts w:ascii="Times New Roman" w:eastAsia="Times New Roman" w:hAnsi="Times New Roman" w:cs="Times New Roman"/>
                <w:b/>
                <w:bCs/>
                <w:sz w:val="23"/>
                <w:szCs w:val="23"/>
              </w:rPr>
              <w:t>LOTAÇÃO:</w:t>
            </w:r>
          </w:p>
          <w:p w14:paraId="5A18807E" w14:textId="77777777" w:rsidR="004E5273" w:rsidRPr="0076653D" w:rsidRDefault="004E5273" w:rsidP="0076653D">
            <w:pPr>
              <w:spacing w:line="276" w:lineRule="auto"/>
              <w:jc w:val="both"/>
              <w:rPr>
                <w:rFonts w:ascii="Times New Roman" w:eastAsia="Times New Roman" w:hAnsi="Times New Roman" w:cs="Times New Roman"/>
                <w:sz w:val="23"/>
                <w:szCs w:val="23"/>
              </w:rPr>
            </w:pPr>
            <w:r w:rsidRPr="0076653D">
              <w:rPr>
                <w:rFonts w:ascii="Times New Roman" w:eastAsia="Times New Roman" w:hAnsi="Times New Roman" w:cs="Times New Roman"/>
                <w:sz w:val="23"/>
                <w:szCs w:val="23"/>
              </w:rPr>
              <w:t>Em serviços de saúde e assistência.</w:t>
            </w:r>
          </w:p>
          <w:p w14:paraId="086BFFB2" w14:textId="77777777" w:rsidR="0090507D" w:rsidRPr="0076653D" w:rsidRDefault="0090507D" w:rsidP="0076653D">
            <w:pPr>
              <w:tabs>
                <w:tab w:val="left" w:pos="709"/>
              </w:tabs>
              <w:spacing w:line="276" w:lineRule="auto"/>
              <w:jc w:val="both"/>
              <w:rPr>
                <w:rFonts w:ascii="Times New Roman" w:hAnsi="Times New Roman" w:cs="Times New Roman"/>
                <w:b/>
                <w:sz w:val="23"/>
                <w:szCs w:val="23"/>
              </w:rPr>
            </w:pPr>
          </w:p>
        </w:tc>
        <w:tc>
          <w:tcPr>
            <w:tcW w:w="1418" w:type="dxa"/>
          </w:tcPr>
          <w:p w14:paraId="323D07C9" w14:textId="08577C51" w:rsidR="0090507D" w:rsidRPr="0076653D" w:rsidRDefault="00361549"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lastRenderedPageBreak/>
              <w:t xml:space="preserve">Padrão </w:t>
            </w:r>
            <w:r w:rsidR="004E5273" w:rsidRPr="0076653D">
              <w:rPr>
                <w:rFonts w:ascii="Times New Roman" w:hAnsi="Times New Roman" w:cs="Times New Roman"/>
                <w:b/>
                <w:sz w:val="23"/>
                <w:szCs w:val="23"/>
              </w:rPr>
              <w:t>12</w:t>
            </w:r>
          </w:p>
          <w:p w14:paraId="6A6085BB" w14:textId="0DC954A1" w:rsidR="000B6A10" w:rsidRPr="0076653D" w:rsidRDefault="00E3248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bCs/>
                <w:sz w:val="23"/>
                <w:szCs w:val="23"/>
              </w:rPr>
              <w:t>R$</w:t>
            </w:r>
            <w:r w:rsidR="001677B3" w:rsidRPr="0076653D">
              <w:rPr>
                <w:rFonts w:ascii="Times New Roman" w:hAnsi="Times New Roman" w:cs="Times New Roman"/>
                <w:b/>
                <w:bCs/>
                <w:sz w:val="23"/>
                <w:szCs w:val="23"/>
              </w:rPr>
              <w:t xml:space="preserve"> 4.212,92</w:t>
            </w:r>
          </w:p>
        </w:tc>
        <w:tc>
          <w:tcPr>
            <w:tcW w:w="1076" w:type="dxa"/>
          </w:tcPr>
          <w:p w14:paraId="13F73D5D" w14:textId="4ECC9383" w:rsidR="00E3248A" w:rsidRPr="0076653D" w:rsidRDefault="004E5273"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40</w:t>
            </w:r>
            <w:r w:rsidR="00516CE4" w:rsidRPr="0076653D">
              <w:rPr>
                <w:rFonts w:ascii="Times New Roman" w:hAnsi="Times New Roman" w:cs="Times New Roman"/>
                <w:b/>
                <w:sz w:val="23"/>
                <w:szCs w:val="23"/>
              </w:rPr>
              <w:t>h/</w:t>
            </w:r>
          </w:p>
          <w:p w14:paraId="0EF9D7E1" w14:textId="77777777" w:rsidR="0090507D" w:rsidRPr="0076653D" w:rsidRDefault="00516CE4"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semanais</w:t>
            </w:r>
          </w:p>
        </w:tc>
      </w:tr>
    </w:tbl>
    <w:p w14:paraId="38E0EC06" w14:textId="3249A6D4" w:rsidR="000B6A10" w:rsidRPr="0076653D" w:rsidRDefault="006D4564"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w:t>
      </w:r>
      <w:r w:rsidR="000B6A10" w:rsidRPr="0076653D">
        <w:rPr>
          <w:rFonts w:ascii="Times New Roman" w:hAnsi="Times New Roman" w:cs="Times New Roman"/>
          <w:sz w:val="23"/>
          <w:szCs w:val="23"/>
        </w:rPr>
        <w:t xml:space="preserve">Observação 01 – valor dos vencimentos básicos conforme tabela protocolada sob nº 280/2020, de 21/01/2020. </w:t>
      </w:r>
    </w:p>
    <w:p w14:paraId="50B56CAA" w14:textId="77777777" w:rsidR="006D4564" w:rsidRPr="0076653D" w:rsidRDefault="006D4564" w:rsidP="0076653D">
      <w:pPr>
        <w:tabs>
          <w:tab w:val="left" w:pos="709"/>
        </w:tabs>
        <w:spacing w:after="0"/>
        <w:jc w:val="both"/>
        <w:rPr>
          <w:rFonts w:ascii="Times New Roman" w:hAnsi="Times New Roman" w:cs="Times New Roman"/>
          <w:b/>
          <w:sz w:val="23"/>
          <w:szCs w:val="23"/>
        </w:rPr>
      </w:pPr>
    </w:p>
    <w:p w14:paraId="5B16A56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2.2</w:t>
      </w:r>
      <w:r w:rsidRPr="0076653D">
        <w:rPr>
          <w:rFonts w:ascii="Times New Roman" w:hAnsi="Times New Roman" w:cs="Times New Roman"/>
          <w:sz w:val="23"/>
          <w:szCs w:val="23"/>
        </w:rPr>
        <w:t xml:space="preserve"> </w:t>
      </w:r>
      <w:r w:rsidRPr="0076653D">
        <w:rPr>
          <w:rFonts w:ascii="Times New Roman" w:hAnsi="Times New Roman" w:cs="Times New Roman"/>
          <w:sz w:val="23"/>
          <w:szCs w:val="23"/>
          <w:u w:val="single"/>
        </w:rPr>
        <w:t xml:space="preserve">A carga horária semanal será </w:t>
      </w:r>
      <w:r w:rsidR="00D02CB1" w:rsidRPr="0076653D">
        <w:rPr>
          <w:rFonts w:ascii="Times New Roman" w:hAnsi="Times New Roman" w:cs="Times New Roman"/>
          <w:sz w:val="23"/>
          <w:szCs w:val="23"/>
          <w:u w:val="single"/>
        </w:rPr>
        <w:t xml:space="preserve">conforme determinado </w:t>
      </w:r>
      <w:r w:rsidR="00587598" w:rsidRPr="0076653D">
        <w:rPr>
          <w:rFonts w:ascii="Times New Roman" w:hAnsi="Times New Roman" w:cs="Times New Roman"/>
          <w:sz w:val="23"/>
          <w:szCs w:val="23"/>
          <w:u w:val="single"/>
        </w:rPr>
        <w:t xml:space="preserve">na </w:t>
      </w:r>
      <w:r w:rsidR="00587598" w:rsidRPr="0076653D">
        <w:rPr>
          <w:rFonts w:ascii="Times New Roman" w:hAnsi="Times New Roman" w:cs="Times New Roman"/>
          <w:b/>
          <w:sz w:val="23"/>
          <w:szCs w:val="23"/>
          <w:u w:val="single"/>
        </w:rPr>
        <w:t>Lei específica</w:t>
      </w:r>
      <w:r w:rsidR="00587598" w:rsidRPr="0076653D">
        <w:rPr>
          <w:rFonts w:ascii="Times New Roman" w:hAnsi="Times New Roman" w:cs="Times New Roman"/>
          <w:sz w:val="23"/>
          <w:szCs w:val="23"/>
          <w:u w:val="single"/>
        </w:rPr>
        <w:t xml:space="preserve"> para contratação</w:t>
      </w:r>
      <w:r w:rsidR="00587598" w:rsidRPr="0076653D">
        <w:rPr>
          <w:rFonts w:ascii="Times New Roman" w:hAnsi="Times New Roman" w:cs="Times New Roman"/>
          <w:sz w:val="23"/>
          <w:szCs w:val="23"/>
        </w:rPr>
        <w:t>, de</w:t>
      </w:r>
      <w:r w:rsidR="004D5FE4" w:rsidRPr="0076653D">
        <w:rPr>
          <w:rFonts w:ascii="Times New Roman" w:hAnsi="Times New Roman" w:cs="Times New Roman"/>
          <w:sz w:val="23"/>
          <w:szCs w:val="23"/>
        </w:rPr>
        <w:t>v</w:t>
      </w:r>
      <w:r w:rsidR="00587598" w:rsidRPr="0076653D">
        <w:rPr>
          <w:rFonts w:ascii="Times New Roman" w:hAnsi="Times New Roman" w:cs="Times New Roman"/>
          <w:sz w:val="23"/>
          <w:szCs w:val="23"/>
        </w:rPr>
        <w:t xml:space="preserve">endo ser </w:t>
      </w:r>
      <w:r w:rsidRPr="0076653D">
        <w:rPr>
          <w:rFonts w:ascii="Times New Roman" w:hAnsi="Times New Roman" w:cs="Times New Roman"/>
          <w:sz w:val="23"/>
          <w:szCs w:val="23"/>
        </w:rPr>
        <w:t>desenvolvida diariamente, de acordo com horário definido pela autoridade competente mediante ato próprio.</w:t>
      </w:r>
    </w:p>
    <w:p w14:paraId="0ED42CA0"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CC09F2F"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w:t>
      </w:r>
      <w:r w:rsidRPr="0076653D">
        <w:rPr>
          <w:rFonts w:ascii="Times New Roman" w:hAnsi="Times New Roman" w:cs="Times New Roman"/>
          <w:sz w:val="23"/>
          <w:szCs w:val="23"/>
        </w:rPr>
        <w:t xml:space="preserve"> Pelo efetivo exercício da função temporária</w:t>
      </w:r>
      <w:r w:rsidR="00DB1727" w:rsidRPr="0076653D">
        <w:rPr>
          <w:rFonts w:ascii="Times New Roman" w:hAnsi="Times New Roman" w:cs="Times New Roman"/>
          <w:sz w:val="23"/>
          <w:szCs w:val="23"/>
        </w:rPr>
        <w:t xml:space="preserve"> será</w:t>
      </w:r>
      <w:r w:rsidRPr="0076653D">
        <w:rPr>
          <w:rFonts w:ascii="Times New Roman" w:hAnsi="Times New Roman" w:cs="Times New Roman"/>
          <w:sz w:val="23"/>
          <w:szCs w:val="23"/>
        </w:rPr>
        <w:t xml:space="preserve"> pago mensalmente o vencimento fixado </w:t>
      </w:r>
      <w:r w:rsidR="00B711D4" w:rsidRPr="0076653D">
        <w:rPr>
          <w:rFonts w:ascii="Times New Roman" w:hAnsi="Times New Roman" w:cs="Times New Roman"/>
          <w:sz w:val="23"/>
          <w:szCs w:val="23"/>
        </w:rPr>
        <w:t>para cada cargo conforme a carga horária respectiva, de acordo com a tabela do item 2.1</w:t>
      </w:r>
      <w:r w:rsidRPr="0076653D">
        <w:rPr>
          <w:rFonts w:ascii="Times New Roman" w:hAnsi="Times New Roman" w:cs="Times New Roman"/>
          <w:sz w:val="23"/>
          <w:szCs w:val="23"/>
        </w:rPr>
        <w:t xml:space="preserve">, nele compreendendo-se além da efetiva contraprestação pelo trabalho, o descanso semanal remunerado. </w:t>
      </w:r>
    </w:p>
    <w:p w14:paraId="04A7BC99"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31FAEA10" w14:textId="77777777" w:rsidR="00B711D4"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 xml:space="preserve">2.3.1 </w:t>
      </w:r>
      <w:r w:rsidRPr="0076653D">
        <w:rPr>
          <w:rFonts w:ascii="Times New Roman" w:hAnsi="Times New Roman" w:cs="Times New Roman"/>
          <w:sz w:val="23"/>
          <w:szCs w:val="23"/>
        </w:rPr>
        <w:t xml:space="preserve">Além do vencimento o contratado fará jus </w:t>
      </w:r>
      <w:r w:rsidR="00B711D4" w:rsidRPr="0076653D">
        <w:rPr>
          <w:rFonts w:ascii="Times New Roman" w:hAnsi="Times New Roman" w:cs="Times New Roman"/>
          <w:sz w:val="23"/>
          <w:szCs w:val="23"/>
        </w:rPr>
        <w:t>às</w:t>
      </w:r>
      <w:r w:rsidR="00A6267C" w:rsidRPr="0076653D">
        <w:rPr>
          <w:rFonts w:ascii="Times New Roman" w:hAnsi="Times New Roman" w:cs="Times New Roman"/>
          <w:sz w:val="23"/>
          <w:szCs w:val="23"/>
        </w:rPr>
        <w:t xml:space="preserve"> </w:t>
      </w:r>
      <w:r w:rsidRPr="0076653D">
        <w:rPr>
          <w:rFonts w:ascii="Times New Roman" w:hAnsi="Times New Roman" w:cs="Times New Roman"/>
          <w:sz w:val="23"/>
          <w:szCs w:val="23"/>
        </w:rPr>
        <w:t>vantagens funcionais</w:t>
      </w:r>
      <w:r w:rsidR="00B711D4" w:rsidRPr="0076653D">
        <w:rPr>
          <w:rFonts w:ascii="Times New Roman" w:hAnsi="Times New Roman" w:cs="Times New Roman"/>
          <w:sz w:val="23"/>
          <w:szCs w:val="23"/>
        </w:rPr>
        <w:t xml:space="preserve"> conforme estipulado no artigo 203 e incisos</w:t>
      </w:r>
      <w:r w:rsidR="00E12AFE" w:rsidRPr="0076653D">
        <w:rPr>
          <w:rFonts w:ascii="Times New Roman" w:hAnsi="Times New Roman" w:cs="Times New Roman"/>
          <w:sz w:val="23"/>
          <w:szCs w:val="23"/>
        </w:rPr>
        <w:t xml:space="preserve"> </w:t>
      </w:r>
      <w:r w:rsidR="00B711D4" w:rsidRPr="0076653D">
        <w:rPr>
          <w:rFonts w:ascii="Times New Roman" w:hAnsi="Times New Roman" w:cs="Times New Roman"/>
          <w:sz w:val="23"/>
          <w:szCs w:val="23"/>
        </w:rPr>
        <w:t xml:space="preserve">do Regime Jurídico dos Servidores Municipais. </w:t>
      </w:r>
    </w:p>
    <w:p w14:paraId="01F22F4C" w14:textId="77777777" w:rsidR="00B711D4" w:rsidRPr="0076653D" w:rsidRDefault="00B711D4" w:rsidP="0076653D">
      <w:pPr>
        <w:tabs>
          <w:tab w:val="left" w:pos="709"/>
        </w:tabs>
        <w:spacing w:after="0"/>
        <w:jc w:val="both"/>
        <w:rPr>
          <w:rFonts w:ascii="Times New Roman" w:hAnsi="Times New Roman" w:cs="Times New Roman"/>
          <w:sz w:val="23"/>
          <w:szCs w:val="23"/>
        </w:rPr>
      </w:pPr>
    </w:p>
    <w:p w14:paraId="430D350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bCs/>
          <w:sz w:val="23"/>
          <w:szCs w:val="23"/>
        </w:rPr>
        <w:t>2.3.2</w:t>
      </w:r>
      <w:r w:rsidRPr="0076653D">
        <w:rPr>
          <w:rFonts w:ascii="Times New Roman" w:hAnsi="Times New Roman" w:cs="Times New Roman"/>
          <w:sz w:val="23"/>
          <w:szCs w:val="23"/>
        </w:rPr>
        <w:t xml:space="preserve"> Sobre o valor total da remuneração incidirão os descontos fiscais e previdenciários.</w:t>
      </w:r>
    </w:p>
    <w:p w14:paraId="6CB80CC8" w14:textId="77777777" w:rsidR="00B711D4" w:rsidRPr="0076653D" w:rsidRDefault="00B711D4" w:rsidP="0076653D">
      <w:pPr>
        <w:tabs>
          <w:tab w:val="left" w:pos="709"/>
        </w:tabs>
        <w:spacing w:after="0"/>
        <w:jc w:val="both"/>
        <w:rPr>
          <w:rFonts w:ascii="Times New Roman" w:hAnsi="Times New Roman" w:cs="Times New Roman"/>
          <w:b/>
          <w:sz w:val="23"/>
          <w:szCs w:val="23"/>
        </w:rPr>
      </w:pPr>
    </w:p>
    <w:p w14:paraId="6BCF512F" w14:textId="77777777" w:rsidR="00342801" w:rsidRPr="0076653D" w:rsidRDefault="00F06BA3"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2.3.4</w:t>
      </w:r>
      <w:r w:rsidR="00342801" w:rsidRPr="0076653D">
        <w:rPr>
          <w:rFonts w:ascii="Times New Roman" w:hAnsi="Times New Roman" w:cs="Times New Roman"/>
          <w:sz w:val="23"/>
          <w:szCs w:val="23"/>
        </w:rPr>
        <w:t xml:space="preserve"> Os deveres e proibições aplicadas ao contratado correspondem àqueles estabelecidos para os demais servidores estatutários </w:t>
      </w:r>
      <w:r w:rsidR="00B711D4" w:rsidRPr="0076653D">
        <w:rPr>
          <w:rFonts w:ascii="Times New Roman" w:hAnsi="Times New Roman" w:cs="Times New Roman"/>
          <w:sz w:val="23"/>
          <w:szCs w:val="23"/>
        </w:rPr>
        <w:t xml:space="preserve">de acordo com o Título V </w:t>
      </w:r>
      <w:r w:rsidR="00342801" w:rsidRPr="0076653D">
        <w:rPr>
          <w:rFonts w:ascii="Times New Roman" w:hAnsi="Times New Roman" w:cs="Times New Roman"/>
          <w:sz w:val="23"/>
          <w:szCs w:val="23"/>
        </w:rPr>
        <w:t>do Regime Jurídico</w:t>
      </w:r>
      <w:r w:rsidRPr="0076653D">
        <w:rPr>
          <w:rFonts w:ascii="Times New Roman" w:hAnsi="Times New Roman" w:cs="Times New Roman"/>
          <w:sz w:val="23"/>
          <w:szCs w:val="23"/>
        </w:rPr>
        <w:t xml:space="preserve"> dos Servidores Municipais</w:t>
      </w:r>
      <w:r w:rsidR="00342801" w:rsidRPr="0076653D">
        <w:rPr>
          <w:rFonts w:ascii="Times New Roman" w:hAnsi="Times New Roman" w:cs="Times New Roman"/>
          <w:sz w:val="23"/>
          <w:szCs w:val="23"/>
        </w:rPr>
        <w:t xml:space="preserve">, sendo a apuração processada na forma do Regime Disciplinar do mesmo Diploma, no que couber. </w:t>
      </w:r>
    </w:p>
    <w:p w14:paraId="0B6A741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 xml:space="preserve"> </w:t>
      </w:r>
    </w:p>
    <w:p w14:paraId="0DF414C9"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r w:rsidRPr="0076653D">
        <w:rPr>
          <w:rFonts w:ascii="Times New Roman" w:hAnsi="Times New Roman" w:cs="Times New Roman"/>
          <w:b/>
          <w:sz w:val="23"/>
          <w:szCs w:val="23"/>
        </w:rPr>
        <w:t>3. INSCRIÇÕES</w:t>
      </w:r>
    </w:p>
    <w:p w14:paraId="67CE1D9D" w14:textId="6D54652B"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3.1</w:t>
      </w:r>
      <w:r w:rsidRPr="0076653D">
        <w:rPr>
          <w:rFonts w:ascii="Times New Roman" w:hAnsi="Times New Roman"/>
          <w:sz w:val="23"/>
          <w:szCs w:val="23"/>
        </w:rPr>
        <w:t xml:space="preserve"> As inscrições serão recebidas exclusivamente </w:t>
      </w:r>
      <w:r w:rsidR="00BA023C" w:rsidRPr="0076653D">
        <w:rPr>
          <w:rFonts w:ascii="Times New Roman" w:hAnsi="Times New Roman"/>
          <w:sz w:val="23"/>
          <w:szCs w:val="23"/>
        </w:rPr>
        <w:t>junto à recepção da Prefeitura Municipal</w:t>
      </w:r>
      <w:r w:rsidRPr="0076653D">
        <w:rPr>
          <w:rFonts w:ascii="Times New Roman" w:hAnsi="Times New Roman"/>
          <w:sz w:val="23"/>
          <w:szCs w:val="23"/>
        </w:rPr>
        <w:t xml:space="preserve">, </w:t>
      </w:r>
      <w:r w:rsidR="00BA023C" w:rsidRPr="0076653D">
        <w:rPr>
          <w:rFonts w:ascii="Times New Roman" w:hAnsi="Times New Roman"/>
          <w:sz w:val="23"/>
          <w:szCs w:val="23"/>
        </w:rPr>
        <w:t>na</w:t>
      </w:r>
      <w:r w:rsidRPr="0076653D">
        <w:rPr>
          <w:rFonts w:ascii="Times New Roman" w:hAnsi="Times New Roman"/>
          <w:sz w:val="23"/>
          <w:szCs w:val="23"/>
        </w:rPr>
        <w:t xml:space="preserve"> sede do Município, sito à Rua</w:t>
      </w:r>
      <w:r w:rsidR="0059155D" w:rsidRPr="0076653D">
        <w:rPr>
          <w:rFonts w:ascii="Times New Roman" w:hAnsi="Times New Roman"/>
          <w:sz w:val="23"/>
          <w:szCs w:val="23"/>
        </w:rPr>
        <w:t xml:space="preserve"> Boa Vista, 265</w:t>
      </w:r>
      <w:r w:rsidRPr="0076653D">
        <w:rPr>
          <w:rFonts w:ascii="Times New Roman" w:hAnsi="Times New Roman"/>
          <w:sz w:val="23"/>
          <w:szCs w:val="23"/>
        </w:rPr>
        <w:t xml:space="preserve">, no </w:t>
      </w:r>
      <w:r w:rsidR="004C3A70" w:rsidRPr="0076653D">
        <w:rPr>
          <w:rFonts w:ascii="Times New Roman" w:hAnsi="Times New Roman"/>
          <w:sz w:val="23"/>
          <w:szCs w:val="23"/>
        </w:rPr>
        <w:t xml:space="preserve">horário das </w:t>
      </w:r>
      <w:r w:rsidR="00E3248A" w:rsidRPr="0076653D">
        <w:rPr>
          <w:rFonts w:ascii="Times New Roman" w:hAnsi="Times New Roman"/>
          <w:sz w:val="23"/>
          <w:szCs w:val="23"/>
        </w:rPr>
        <w:t>08h09min às 11h30min e 13h30min às 16h45min</w:t>
      </w:r>
      <w:r w:rsidR="004C3A70" w:rsidRPr="0076653D">
        <w:rPr>
          <w:rFonts w:ascii="Times New Roman" w:hAnsi="Times New Roman"/>
          <w:sz w:val="23"/>
          <w:szCs w:val="23"/>
        </w:rPr>
        <w:t xml:space="preserve">, com início no dia </w:t>
      </w:r>
      <w:r w:rsidR="00E0200F" w:rsidRPr="0076653D">
        <w:rPr>
          <w:rFonts w:ascii="Times New Roman" w:hAnsi="Times New Roman"/>
          <w:sz w:val="23"/>
          <w:szCs w:val="23"/>
        </w:rPr>
        <w:t>23/06/2021</w:t>
      </w:r>
      <w:r w:rsidR="00E3248A" w:rsidRPr="0076653D">
        <w:rPr>
          <w:rFonts w:ascii="Times New Roman" w:hAnsi="Times New Roman"/>
          <w:sz w:val="23"/>
          <w:szCs w:val="23"/>
        </w:rPr>
        <w:t xml:space="preserve"> a</w:t>
      </w:r>
      <w:r w:rsidR="004C3A70" w:rsidRPr="0076653D">
        <w:rPr>
          <w:rFonts w:ascii="Times New Roman" w:hAnsi="Times New Roman"/>
          <w:sz w:val="23"/>
          <w:szCs w:val="23"/>
        </w:rPr>
        <w:t>té o dia</w:t>
      </w:r>
      <w:r w:rsidR="00E0200F" w:rsidRPr="0076653D">
        <w:rPr>
          <w:rFonts w:ascii="Times New Roman" w:hAnsi="Times New Roman"/>
          <w:sz w:val="23"/>
          <w:szCs w:val="23"/>
        </w:rPr>
        <w:t xml:space="preserve"> 02/07/2021</w:t>
      </w:r>
      <w:r w:rsidR="004C3A70" w:rsidRPr="0076653D">
        <w:rPr>
          <w:rFonts w:ascii="Times New Roman" w:hAnsi="Times New Roman"/>
          <w:sz w:val="23"/>
          <w:szCs w:val="23"/>
        </w:rPr>
        <w:t xml:space="preserve">. </w:t>
      </w:r>
    </w:p>
    <w:p w14:paraId="6952EB85"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b/>
          <w:sz w:val="23"/>
          <w:szCs w:val="23"/>
        </w:rPr>
        <w:t>3.1.1</w:t>
      </w:r>
      <w:r w:rsidRPr="0076653D">
        <w:rPr>
          <w:rFonts w:ascii="Times New Roman" w:hAnsi="Times New Roman"/>
          <w:sz w:val="23"/>
          <w:szCs w:val="23"/>
        </w:rPr>
        <w:t xml:space="preserve"> Não serão aceitas inscrições fora de prazo.</w:t>
      </w:r>
    </w:p>
    <w:p w14:paraId="2D224534" w14:textId="77777777" w:rsidR="00342801" w:rsidRPr="0076653D" w:rsidRDefault="00342801" w:rsidP="0076653D">
      <w:pPr>
        <w:tabs>
          <w:tab w:val="left" w:pos="4253"/>
        </w:tabs>
        <w:spacing w:after="0"/>
        <w:jc w:val="both"/>
        <w:rPr>
          <w:rFonts w:ascii="Times New Roman" w:hAnsi="Times New Roman" w:cs="Times New Roman"/>
          <w:sz w:val="23"/>
          <w:szCs w:val="23"/>
        </w:rPr>
      </w:pPr>
    </w:p>
    <w:p w14:paraId="16C5A759" w14:textId="77777777" w:rsidR="00342801" w:rsidRPr="0076653D" w:rsidRDefault="00342801" w:rsidP="0076653D">
      <w:pPr>
        <w:tabs>
          <w:tab w:val="left" w:pos="4253"/>
        </w:tabs>
        <w:spacing w:after="0"/>
        <w:jc w:val="both"/>
        <w:rPr>
          <w:rFonts w:ascii="Times New Roman" w:hAnsi="Times New Roman" w:cs="Times New Roman"/>
          <w:color w:val="000000"/>
          <w:sz w:val="23"/>
          <w:szCs w:val="23"/>
        </w:rPr>
      </w:pPr>
      <w:r w:rsidRPr="0076653D">
        <w:rPr>
          <w:rFonts w:ascii="Times New Roman" w:hAnsi="Times New Roman" w:cs="Times New Roman"/>
          <w:b/>
          <w:sz w:val="23"/>
          <w:szCs w:val="23"/>
        </w:rPr>
        <w:t xml:space="preserve">3.2 </w:t>
      </w:r>
      <w:r w:rsidRPr="0076653D">
        <w:rPr>
          <w:rFonts w:ascii="Times New Roman" w:hAnsi="Times New Roman" w:cs="Times New Roman"/>
          <w:color w:val="000000"/>
          <w:sz w:val="23"/>
          <w:szCs w:val="23"/>
        </w:rPr>
        <w:t>A inscrição do candidato implicará o conhecimento prévio e a tácita aceitação das presentes instruções e normas estabelecidas neste Edital.</w:t>
      </w:r>
    </w:p>
    <w:p w14:paraId="37B1B17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F0E0B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3.3 </w:t>
      </w:r>
      <w:r w:rsidRPr="0076653D">
        <w:rPr>
          <w:rFonts w:ascii="Times New Roman" w:hAnsi="Times New Roman" w:cs="Times New Roman"/>
          <w:color w:val="000000"/>
          <w:sz w:val="23"/>
          <w:szCs w:val="23"/>
        </w:rPr>
        <w:t>As inscrições serão gratuitas.</w:t>
      </w:r>
    </w:p>
    <w:p w14:paraId="51E8B952"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81A6284" w14:textId="77777777" w:rsidR="00342801" w:rsidRPr="0076653D" w:rsidRDefault="00342801" w:rsidP="0076653D">
      <w:pPr>
        <w:autoSpaceDE w:val="0"/>
        <w:spacing w:after="0"/>
        <w:jc w:val="both"/>
        <w:rPr>
          <w:rFonts w:ascii="Times New Roman" w:hAnsi="Times New Roman" w:cs="Times New Roman"/>
          <w:b/>
          <w:sz w:val="23"/>
          <w:szCs w:val="23"/>
        </w:rPr>
      </w:pPr>
      <w:r w:rsidRPr="0076653D">
        <w:rPr>
          <w:rFonts w:ascii="Times New Roman" w:hAnsi="Times New Roman" w:cs="Times New Roman"/>
          <w:b/>
          <w:color w:val="000000"/>
          <w:sz w:val="23"/>
          <w:szCs w:val="23"/>
        </w:rPr>
        <w:t>4.</w:t>
      </w:r>
      <w:r w:rsidRPr="0076653D">
        <w:rPr>
          <w:rFonts w:ascii="Times New Roman" w:hAnsi="Times New Roman" w:cs="Times New Roman"/>
          <w:color w:val="000000"/>
          <w:sz w:val="23"/>
          <w:szCs w:val="23"/>
        </w:rPr>
        <w:t xml:space="preserve"> </w:t>
      </w:r>
      <w:r w:rsidRPr="0076653D">
        <w:rPr>
          <w:rFonts w:ascii="Times New Roman" w:hAnsi="Times New Roman" w:cs="Times New Roman"/>
          <w:b/>
          <w:sz w:val="23"/>
          <w:szCs w:val="23"/>
        </w:rPr>
        <w:t>CONDIÇÕES PARA A INSCRIÇÃO</w:t>
      </w:r>
    </w:p>
    <w:p w14:paraId="3FFB1983" w14:textId="77777777" w:rsidR="004C3A70" w:rsidRPr="0076653D" w:rsidRDefault="004C3A70" w:rsidP="0076653D">
      <w:pPr>
        <w:autoSpaceDE w:val="0"/>
        <w:spacing w:after="0"/>
        <w:jc w:val="both"/>
        <w:rPr>
          <w:rFonts w:ascii="Times New Roman" w:hAnsi="Times New Roman" w:cs="Times New Roman"/>
          <w:color w:val="000000"/>
          <w:sz w:val="23"/>
          <w:szCs w:val="23"/>
        </w:rPr>
      </w:pPr>
    </w:p>
    <w:p w14:paraId="24EA0907"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w:t>
      </w:r>
      <w:r w:rsidRPr="0076653D">
        <w:rPr>
          <w:rFonts w:ascii="Times New Roman" w:hAnsi="Times New Roman" w:cs="Times New Roman"/>
          <w:color w:val="000000"/>
          <w:sz w:val="23"/>
          <w:szCs w:val="23"/>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41691654"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778A649C"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4.1.1</w:t>
      </w:r>
      <w:r w:rsidRPr="0076653D">
        <w:rPr>
          <w:rFonts w:ascii="Times New Roman" w:hAnsi="Times New Roman" w:cs="Times New Roman"/>
          <w:color w:val="000000"/>
          <w:sz w:val="23"/>
          <w:szCs w:val="23"/>
        </w:rPr>
        <w:t xml:space="preserve"> Cópia autenticada ou original e cópia simples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1342BB8C" w14:textId="77777777" w:rsidR="00BA023C" w:rsidRPr="0076653D" w:rsidRDefault="00BA023C" w:rsidP="0076653D">
      <w:pPr>
        <w:autoSpaceDE w:val="0"/>
        <w:spacing w:after="0"/>
        <w:jc w:val="both"/>
        <w:rPr>
          <w:rFonts w:ascii="Times New Roman" w:hAnsi="Times New Roman" w:cs="Times New Roman"/>
          <w:b/>
          <w:color w:val="000000"/>
          <w:sz w:val="23"/>
          <w:szCs w:val="23"/>
        </w:rPr>
      </w:pPr>
    </w:p>
    <w:p w14:paraId="02219B8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4.1.2 </w:t>
      </w:r>
      <w:r w:rsidRPr="0076653D">
        <w:rPr>
          <w:rFonts w:ascii="Times New Roman" w:hAnsi="Times New Roman" w:cs="Times New Roman"/>
          <w:color w:val="000000"/>
          <w:sz w:val="23"/>
          <w:szCs w:val="23"/>
        </w:rPr>
        <w:t xml:space="preserve">Currículo profissional de acordo com o modelo apresentado no Anexo I do presente edital, devidamente preenchido e assinado, </w:t>
      </w:r>
      <w:r w:rsidRPr="0076653D">
        <w:rPr>
          <w:rFonts w:ascii="Times New Roman" w:hAnsi="Times New Roman" w:cs="Times New Roman"/>
          <w:b/>
          <w:bCs/>
          <w:color w:val="000000"/>
          <w:sz w:val="23"/>
          <w:szCs w:val="23"/>
          <w:u w:val="single"/>
        </w:rPr>
        <w:t>acompanhado de cópia autenticada ou original e cópia simples dos títulos que comprovam as informações contidas no currículo</w:t>
      </w:r>
      <w:r w:rsidRPr="0076653D">
        <w:rPr>
          <w:rFonts w:ascii="Times New Roman" w:hAnsi="Times New Roman" w:cs="Times New Roman"/>
          <w:color w:val="000000"/>
          <w:sz w:val="23"/>
          <w:szCs w:val="23"/>
        </w:rPr>
        <w:t xml:space="preserve">. Observa-se que as cópias e autenticações são de responsabilidade do candidato.  </w:t>
      </w:r>
    </w:p>
    <w:p w14:paraId="5E58C104" w14:textId="77777777" w:rsidR="00BA023C" w:rsidRPr="0076653D" w:rsidRDefault="00BA023C" w:rsidP="0076653D">
      <w:pPr>
        <w:autoSpaceDE w:val="0"/>
        <w:spacing w:after="0"/>
        <w:jc w:val="both"/>
        <w:rPr>
          <w:rFonts w:ascii="Times New Roman" w:hAnsi="Times New Roman" w:cs="Times New Roman"/>
          <w:b/>
          <w:bCs/>
          <w:sz w:val="23"/>
          <w:szCs w:val="23"/>
          <w:shd w:val="clear" w:color="auto" w:fill="FFFF00"/>
        </w:rPr>
      </w:pPr>
    </w:p>
    <w:p w14:paraId="0DF1A607"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4.2</w:t>
      </w:r>
      <w:r w:rsidRPr="0076653D">
        <w:rPr>
          <w:rFonts w:ascii="Times New Roman" w:hAnsi="Times New Roman" w:cs="Times New Roman"/>
          <w:color w:val="000000"/>
          <w:sz w:val="23"/>
          <w:szCs w:val="23"/>
        </w:rPr>
        <w:t xml:space="preserve"> Os documentos poderão ser autenticados no ato da inscrição pelos servidores que receber a inscrição, desde que o candidato apresente para conferência os originais juntamente com a cópia.</w:t>
      </w:r>
    </w:p>
    <w:p w14:paraId="0A7B106C"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2E31A35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4.3</w:t>
      </w:r>
      <w:r w:rsidRPr="0076653D">
        <w:rPr>
          <w:rFonts w:ascii="Times New Roman" w:hAnsi="Times New Roman" w:cs="Times New Roman"/>
          <w:color w:val="000000"/>
          <w:sz w:val="23"/>
          <w:szCs w:val="23"/>
        </w:rPr>
        <w:t xml:space="preserve"> Os documentos apresentados são de inteira responsabilidade dos candidatos, descabendo por parte dos servidores qualquer pré-julgamento acerca da falta de documentos.</w:t>
      </w:r>
    </w:p>
    <w:p w14:paraId="6E3235B5"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7435E7D"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E8C8D19"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5. HOMOLOGAÇÃO DAS INSCRIÇÕES</w:t>
      </w:r>
    </w:p>
    <w:p w14:paraId="410DA796"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3E3057A" w14:textId="5F9C8719" w:rsidR="00342801" w:rsidRPr="0076653D" w:rsidRDefault="00342801" w:rsidP="0076653D">
      <w:pPr>
        <w:autoSpaceDE w:val="0"/>
        <w:spacing w:after="0"/>
        <w:jc w:val="both"/>
        <w:rPr>
          <w:rFonts w:ascii="Times New Roman" w:hAnsi="Times New Roman" w:cs="Times New Roman"/>
          <w:color w:val="000000"/>
          <w:sz w:val="23"/>
          <w:szCs w:val="23"/>
        </w:rPr>
      </w:pPr>
      <w:proofErr w:type="gramStart"/>
      <w:r w:rsidRPr="0076653D">
        <w:rPr>
          <w:rFonts w:ascii="Times New Roman" w:hAnsi="Times New Roman" w:cs="Times New Roman"/>
          <w:b/>
          <w:color w:val="000000"/>
          <w:sz w:val="23"/>
          <w:szCs w:val="23"/>
        </w:rPr>
        <w:t>5.1</w:t>
      </w:r>
      <w:r w:rsidRPr="0076653D">
        <w:rPr>
          <w:rFonts w:ascii="Times New Roman" w:hAnsi="Times New Roman" w:cs="Times New Roman"/>
          <w:color w:val="000000"/>
          <w:sz w:val="23"/>
          <w:szCs w:val="23"/>
        </w:rPr>
        <w:t xml:space="preserve"> </w:t>
      </w:r>
      <w:r w:rsidR="0081758F" w:rsidRPr="0076653D">
        <w:rPr>
          <w:rFonts w:ascii="Times New Roman" w:hAnsi="Times New Roman" w:cs="Times New Roman"/>
          <w:color w:val="000000"/>
          <w:sz w:val="23"/>
          <w:szCs w:val="23"/>
        </w:rPr>
        <w:t xml:space="preserve"> </w:t>
      </w:r>
      <w:r w:rsidRPr="0076653D">
        <w:rPr>
          <w:rFonts w:ascii="Times New Roman" w:hAnsi="Times New Roman" w:cs="Times New Roman"/>
          <w:color w:val="000000"/>
          <w:sz w:val="23"/>
          <w:szCs w:val="23"/>
        </w:rPr>
        <w:t>Encerrado</w:t>
      </w:r>
      <w:proofErr w:type="gramEnd"/>
      <w:r w:rsidRPr="0076653D">
        <w:rPr>
          <w:rFonts w:ascii="Times New Roman" w:hAnsi="Times New Roman" w:cs="Times New Roman"/>
          <w:color w:val="000000"/>
          <w:sz w:val="23"/>
          <w:szCs w:val="23"/>
        </w:rPr>
        <w:t xml:space="preserve"> o prazo fixado pelo item 3.1, a Comissão publicará, no painel de publicações oficiais da Prefeitura Municipal e em meio eletrônico, se houver,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edital contendo a relação nominal dos candidatos que tiveram suas inscrições homologadas.</w:t>
      </w:r>
    </w:p>
    <w:p w14:paraId="7755E6F1"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3589B2A6" w14:textId="7E8D542D" w:rsidR="0081758F"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w:t>
      </w:r>
      <w:r w:rsidRPr="0076653D">
        <w:rPr>
          <w:rFonts w:ascii="Times New Roman" w:hAnsi="Times New Roman" w:cs="Times New Roman"/>
          <w:color w:val="000000"/>
          <w:sz w:val="23"/>
          <w:szCs w:val="23"/>
        </w:rPr>
        <w:t xml:space="preserve"> Os candidatos que não tiveram as suas inscrições homologadas poderão interpor recursos escritos perante a Comissão,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mediante a apresentação das razões que ampararem a sua irresignação.</w:t>
      </w:r>
    </w:p>
    <w:p w14:paraId="7E9750F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 </w:t>
      </w:r>
    </w:p>
    <w:p w14:paraId="0E09D239" w14:textId="32D5BB3B"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5.2.1</w:t>
      </w:r>
      <w:r w:rsidRPr="0076653D">
        <w:rPr>
          <w:rFonts w:ascii="Times New Roman" w:hAnsi="Times New Roman" w:cs="Times New Roman"/>
          <w:color w:val="000000"/>
          <w:sz w:val="23"/>
          <w:szCs w:val="23"/>
        </w:rPr>
        <w:t xml:space="preserve">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xml:space="preserve">, a Comissão, apreciando o recurso, poderá reconsiderar sua decisão, hipótese na qual o nome do candidato passará a constar no rol de inscrições homologadas.  </w:t>
      </w:r>
    </w:p>
    <w:p w14:paraId="29D29B1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0F93A429" w14:textId="7CEC3C2C"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5.2.3</w:t>
      </w:r>
      <w:r w:rsidRPr="0076653D">
        <w:rPr>
          <w:rFonts w:ascii="Times New Roman" w:hAnsi="Times New Roman" w:cs="Times New Roman"/>
          <w:color w:val="000000"/>
          <w:sz w:val="23"/>
          <w:szCs w:val="23"/>
        </w:rPr>
        <w:t xml:space="preserve"> Sendo mantida a decisão da Comissão, o recurso será encaminhado ao Prefeito Municipal para julgamento,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2E0D693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8A8F9D" w14:textId="3C91CA70" w:rsidR="00342801" w:rsidRPr="0076653D" w:rsidRDefault="00342801"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5.2.4 </w:t>
      </w:r>
      <w:r w:rsidRPr="0076653D">
        <w:rPr>
          <w:rFonts w:ascii="Times New Roman" w:hAnsi="Times New Roman" w:cs="Times New Roman"/>
          <w:sz w:val="23"/>
          <w:szCs w:val="23"/>
        </w:rPr>
        <w:t>A lista final de inscrições homologadas será publicada na forma do item 5.1, no prazo de um dia</w:t>
      </w:r>
      <w:r w:rsidR="00BA023C" w:rsidRPr="0076653D">
        <w:rPr>
          <w:rFonts w:ascii="Times New Roman" w:hAnsi="Times New Roman" w:cs="Times New Roman"/>
          <w:sz w:val="23"/>
          <w:szCs w:val="23"/>
        </w:rPr>
        <w:t xml:space="preserve"> útil</w:t>
      </w:r>
      <w:r w:rsidRPr="0076653D">
        <w:rPr>
          <w:rFonts w:ascii="Times New Roman" w:hAnsi="Times New Roman" w:cs="Times New Roman"/>
          <w:sz w:val="23"/>
          <w:szCs w:val="23"/>
        </w:rPr>
        <w:t>, após a decisão dos recursos.</w:t>
      </w:r>
    </w:p>
    <w:p w14:paraId="05B4670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4E268F0"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6. FORMATAÇÃO DOS CURRÍCULOS</w:t>
      </w:r>
    </w:p>
    <w:p w14:paraId="2CE0ABC3"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7DD5DB3"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6.1</w:t>
      </w:r>
      <w:r w:rsidRPr="0076653D">
        <w:rPr>
          <w:rFonts w:ascii="Times New Roman" w:hAnsi="Times New Roman" w:cs="Times New Roman"/>
          <w:color w:val="000000"/>
          <w:sz w:val="23"/>
          <w:szCs w:val="23"/>
        </w:rPr>
        <w:t xml:space="preserve"> O currículo profissional deverá ser preenchido pelo candidato nos moldes do Anexo I do presente Edital. </w:t>
      </w:r>
    </w:p>
    <w:p w14:paraId="226049E3" w14:textId="77777777" w:rsidR="00E0200F" w:rsidRPr="0076653D" w:rsidRDefault="00E0200F" w:rsidP="0076653D">
      <w:pPr>
        <w:autoSpaceDE w:val="0"/>
        <w:spacing w:after="0"/>
        <w:jc w:val="both"/>
        <w:rPr>
          <w:rFonts w:ascii="Times New Roman" w:hAnsi="Times New Roman" w:cs="Times New Roman"/>
          <w:b/>
          <w:bCs/>
          <w:sz w:val="23"/>
          <w:szCs w:val="23"/>
          <w:shd w:val="clear" w:color="auto" w:fill="FFFF00"/>
        </w:rPr>
      </w:pPr>
    </w:p>
    <w:p w14:paraId="62FF433C"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lastRenderedPageBreak/>
        <w:t xml:space="preserve">6.2 </w:t>
      </w:r>
      <w:r w:rsidRPr="0076653D">
        <w:rPr>
          <w:rFonts w:ascii="Times New Roman" w:hAnsi="Times New Roman" w:cs="Times New Roman"/>
          <w:color w:val="000000"/>
          <w:sz w:val="23"/>
          <w:szCs w:val="23"/>
        </w:rPr>
        <w:t>A escolaridade exigida para o desempenho da função não será objeto de avaliação.</w:t>
      </w:r>
    </w:p>
    <w:p w14:paraId="75C3305B" w14:textId="77777777" w:rsidR="00E0200F" w:rsidRPr="0076653D" w:rsidRDefault="00E0200F" w:rsidP="0076653D">
      <w:pPr>
        <w:autoSpaceDE w:val="0"/>
        <w:spacing w:after="0"/>
        <w:jc w:val="both"/>
        <w:rPr>
          <w:rFonts w:ascii="Times New Roman" w:hAnsi="Times New Roman" w:cs="Times New Roman"/>
          <w:b/>
          <w:bCs/>
          <w:sz w:val="23"/>
          <w:szCs w:val="23"/>
        </w:rPr>
      </w:pPr>
    </w:p>
    <w:p w14:paraId="5C2311E9"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6.3</w:t>
      </w:r>
      <w:r w:rsidRPr="0076653D">
        <w:rPr>
          <w:rFonts w:ascii="Times New Roman" w:hAnsi="Times New Roman" w:cs="Times New Roman"/>
          <w:color w:val="000000"/>
          <w:sz w:val="23"/>
          <w:szCs w:val="23"/>
        </w:rPr>
        <w:t xml:space="preserve"> Somente serão considerados os títulos expedidos por pessoas jurídicas, de direito público ou privado, que atenderem os critérios definidos neste Edital.</w:t>
      </w:r>
    </w:p>
    <w:p w14:paraId="4873056A" w14:textId="77777777" w:rsidR="00E0200F" w:rsidRPr="0076653D" w:rsidRDefault="00E0200F" w:rsidP="0076653D">
      <w:pPr>
        <w:autoSpaceDE w:val="0"/>
        <w:spacing w:after="0"/>
        <w:jc w:val="both"/>
        <w:rPr>
          <w:rFonts w:ascii="Times New Roman" w:hAnsi="Times New Roman" w:cs="Times New Roman"/>
          <w:color w:val="000000"/>
          <w:sz w:val="23"/>
          <w:szCs w:val="23"/>
        </w:rPr>
      </w:pPr>
    </w:p>
    <w:p w14:paraId="7FA39151"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6.4</w:t>
      </w:r>
      <w:r w:rsidRPr="0076653D">
        <w:rPr>
          <w:rFonts w:ascii="Times New Roman" w:hAnsi="Times New Roman" w:cs="Times New Roman"/>
          <w:color w:val="000000"/>
          <w:sz w:val="23"/>
          <w:szCs w:val="23"/>
        </w:rPr>
        <w:t xml:space="preserve"> Os títulos oriundos de cursos online deverão ter chave de validação para conferências da veracidade das informações.  </w:t>
      </w:r>
    </w:p>
    <w:p w14:paraId="410ABA26" w14:textId="77777777" w:rsidR="00E0200F" w:rsidRPr="0076653D" w:rsidRDefault="00E0200F" w:rsidP="0076653D">
      <w:pPr>
        <w:autoSpaceDE w:val="0"/>
        <w:spacing w:after="0"/>
        <w:jc w:val="both"/>
        <w:rPr>
          <w:rFonts w:ascii="Times New Roman" w:hAnsi="Times New Roman" w:cs="Times New Roman"/>
          <w:b/>
          <w:bCs/>
          <w:sz w:val="23"/>
          <w:szCs w:val="23"/>
        </w:rPr>
      </w:pPr>
    </w:p>
    <w:p w14:paraId="53942908"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6.5</w:t>
      </w:r>
      <w:r w:rsidRPr="0076653D">
        <w:rPr>
          <w:rFonts w:ascii="Times New Roman" w:hAnsi="Times New Roman" w:cs="Times New Roman"/>
          <w:color w:val="000000"/>
          <w:sz w:val="23"/>
          <w:szCs w:val="23"/>
        </w:rPr>
        <w:t xml:space="preserve"> Nenhum título receberá dupla valoração.</w:t>
      </w:r>
    </w:p>
    <w:p w14:paraId="75F700F4" w14:textId="77777777" w:rsidR="00E0200F" w:rsidRPr="0076653D" w:rsidRDefault="00E0200F" w:rsidP="0076653D">
      <w:pPr>
        <w:autoSpaceDE w:val="0"/>
        <w:spacing w:after="0"/>
        <w:jc w:val="both"/>
        <w:rPr>
          <w:rFonts w:ascii="Times New Roman" w:hAnsi="Times New Roman" w:cs="Times New Roman"/>
          <w:color w:val="000000"/>
          <w:sz w:val="23"/>
          <w:szCs w:val="23"/>
        </w:rPr>
      </w:pPr>
    </w:p>
    <w:p w14:paraId="1FEC83CF"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6.6</w:t>
      </w:r>
      <w:r w:rsidRPr="0076653D">
        <w:rPr>
          <w:rFonts w:ascii="Times New Roman" w:hAnsi="Times New Roman" w:cs="Times New Roman"/>
          <w:color w:val="000000"/>
          <w:sz w:val="23"/>
          <w:szCs w:val="23"/>
        </w:rPr>
        <w:t xml:space="preserve"> Somente serão considerados os cursos concluídos com certificados expedidos até a data de abertura deste Edital.</w:t>
      </w:r>
    </w:p>
    <w:p w14:paraId="4F8956B8" w14:textId="77777777" w:rsidR="00E0200F" w:rsidRPr="0076653D" w:rsidRDefault="00E0200F" w:rsidP="0076653D">
      <w:pPr>
        <w:autoSpaceDE w:val="0"/>
        <w:spacing w:after="0"/>
        <w:jc w:val="both"/>
        <w:rPr>
          <w:rFonts w:ascii="Times New Roman" w:hAnsi="Times New Roman" w:cs="Times New Roman"/>
          <w:b/>
          <w:bCs/>
          <w:sz w:val="23"/>
          <w:szCs w:val="23"/>
        </w:rPr>
      </w:pPr>
    </w:p>
    <w:p w14:paraId="62D0A55C"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6.7 </w:t>
      </w:r>
      <w:r w:rsidRPr="0076653D">
        <w:rPr>
          <w:rFonts w:ascii="Times New Roman" w:hAnsi="Times New Roman" w:cs="Times New Roman"/>
          <w:color w:val="000000"/>
          <w:sz w:val="23"/>
          <w:szCs w:val="23"/>
        </w:rPr>
        <w:t>Cada curso, para ser contabilizado, deverá ter seu próprio certificado, não sendo permitido o fracionamento da carga horária total e a contabilização individual dos módulos que fazem parte do curso.</w:t>
      </w:r>
    </w:p>
    <w:p w14:paraId="7964B66D" w14:textId="77777777" w:rsidR="00E0200F" w:rsidRPr="0076653D" w:rsidRDefault="00E0200F" w:rsidP="0076653D">
      <w:pPr>
        <w:autoSpaceDE w:val="0"/>
        <w:spacing w:after="0"/>
        <w:jc w:val="both"/>
        <w:rPr>
          <w:rFonts w:ascii="Times New Roman" w:hAnsi="Times New Roman" w:cs="Times New Roman"/>
          <w:b/>
          <w:bCs/>
          <w:color w:val="000000"/>
          <w:sz w:val="23"/>
          <w:szCs w:val="23"/>
        </w:rPr>
      </w:pPr>
    </w:p>
    <w:p w14:paraId="27B7650A"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6.8 </w:t>
      </w:r>
      <w:r w:rsidRPr="0076653D">
        <w:rPr>
          <w:rFonts w:ascii="Times New Roman" w:hAnsi="Times New Roman" w:cs="Times New Roman"/>
          <w:color w:val="000000"/>
          <w:sz w:val="23"/>
          <w:szCs w:val="23"/>
        </w:rPr>
        <w:t>A classificação dos candidatos será efetuada através da pontuação dos títulos apresentados, em uma escala a partir de 0 (zero), sem limite máximo de pontos, conforme os seguintes critérios:</w:t>
      </w:r>
    </w:p>
    <w:p w14:paraId="0980E5E9" w14:textId="77777777" w:rsidR="00B9103B" w:rsidRPr="0076653D" w:rsidRDefault="00B9103B" w:rsidP="0076653D">
      <w:pPr>
        <w:autoSpaceDE w:val="0"/>
        <w:spacing w:after="0"/>
        <w:jc w:val="both"/>
        <w:rPr>
          <w:rFonts w:ascii="Times New Roman" w:hAnsi="Times New Roman" w:cs="Times New Roman"/>
          <w:b/>
          <w:color w:val="000000"/>
          <w:sz w:val="23"/>
          <w:szCs w:val="23"/>
        </w:rPr>
      </w:pPr>
    </w:p>
    <w:p w14:paraId="54F891DA" w14:textId="3388D5F7" w:rsidR="00FE706B" w:rsidRPr="0076653D" w:rsidRDefault="0081758F" w:rsidP="0076653D">
      <w:pPr>
        <w:autoSpaceDE w:val="0"/>
        <w:spacing w:after="0"/>
        <w:jc w:val="both"/>
        <w:rPr>
          <w:rFonts w:ascii="Times New Roman" w:hAnsi="Times New Roman" w:cs="Times New Roman"/>
          <w:b/>
          <w:sz w:val="23"/>
          <w:szCs w:val="23"/>
        </w:rPr>
      </w:pPr>
      <w:proofErr w:type="gramStart"/>
      <w:r w:rsidRPr="0076653D">
        <w:rPr>
          <w:rFonts w:ascii="Times New Roman" w:hAnsi="Times New Roman" w:cs="Times New Roman"/>
          <w:b/>
          <w:color w:val="000000"/>
          <w:sz w:val="23"/>
          <w:szCs w:val="23"/>
        </w:rPr>
        <w:t xml:space="preserve">6.6.1 </w:t>
      </w:r>
      <w:r w:rsidR="00B9103B" w:rsidRPr="0076653D">
        <w:rPr>
          <w:rFonts w:ascii="Times New Roman" w:hAnsi="Times New Roman" w:cs="Times New Roman"/>
          <w:b/>
          <w:color w:val="000000"/>
          <w:sz w:val="23"/>
          <w:szCs w:val="23"/>
        </w:rPr>
        <w:t xml:space="preserve"> -</w:t>
      </w:r>
      <w:proofErr w:type="gramEnd"/>
      <w:r w:rsidR="00B9103B" w:rsidRPr="0076653D">
        <w:rPr>
          <w:rFonts w:ascii="Times New Roman" w:hAnsi="Times New Roman" w:cs="Times New Roman"/>
          <w:b/>
          <w:color w:val="000000"/>
          <w:sz w:val="23"/>
          <w:szCs w:val="23"/>
        </w:rPr>
        <w:t xml:space="preserve"> </w:t>
      </w:r>
      <w:r w:rsidR="00FE706B" w:rsidRPr="0076653D">
        <w:rPr>
          <w:rFonts w:ascii="Times New Roman" w:hAnsi="Times New Roman" w:cs="Times New Roman"/>
          <w:b/>
          <w:sz w:val="23"/>
          <w:szCs w:val="23"/>
        </w:rPr>
        <w:t xml:space="preserve">PARA O CARGO DE </w:t>
      </w:r>
      <w:r w:rsidR="004E5273" w:rsidRPr="0076653D">
        <w:rPr>
          <w:rFonts w:ascii="Times New Roman" w:hAnsi="Times New Roman" w:cs="Times New Roman"/>
          <w:b/>
          <w:sz w:val="23"/>
          <w:szCs w:val="23"/>
        </w:rPr>
        <w:t>PSICÓLOGO(A)</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8"/>
        <w:gridCol w:w="4642"/>
      </w:tblGrid>
      <w:tr w:rsidR="004E5273" w:rsidRPr="0076653D" w14:paraId="03A763E6" w14:textId="77777777" w:rsidTr="004E5273">
        <w:trPr>
          <w:trHeight w:val="940"/>
        </w:trPr>
        <w:tc>
          <w:tcPr>
            <w:tcW w:w="5848" w:type="dxa"/>
          </w:tcPr>
          <w:p w14:paraId="144F8D18" w14:textId="77777777" w:rsidR="004E5273" w:rsidRPr="0076653D" w:rsidRDefault="004E5273" w:rsidP="0076653D">
            <w:pPr>
              <w:pStyle w:val="TableParagraph"/>
              <w:spacing w:before="2" w:line="276" w:lineRule="auto"/>
              <w:jc w:val="center"/>
              <w:rPr>
                <w:rFonts w:ascii="Times New Roman" w:hAnsi="Times New Roman" w:cs="Times New Roman"/>
                <w:b/>
                <w:bCs/>
                <w:sz w:val="23"/>
                <w:szCs w:val="23"/>
              </w:rPr>
            </w:pPr>
          </w:p>
          <w:p w14:paraId="4AE4A138" w14:textId="77777777" w:rsidR="004E5273" w:rsidRPr="0076653D" w:rsidRDefault="004E5273" w:rsidP="0076653D">
            <w:pPr>
              <w:pStyle w:val="TableParagraph"/>
              <w:spacing w:before="0" w:line="276" w:lineRule="auto"/>
              <w:ind w:left="22"/>
              <w:jc w:val="center"/>
              <w:rPr>
                <w:rFonts w:ascii="Times New Roman" w:hAnsi="Times New Roman" w:cs="Times New Roman"/>
                <w:b/>
                <w:bCs/>
                <w:sz w:val="23"/>
                <w:szCs w:val="23"/>
              </w:rPr>
            </w:pPr>
            <w:r w:rsidRPr="0076653D">
              <w:rPr>
                <w:rFonts w:ascii="Times New Roman" w:hAnsi="Times New Roman" w:cs="Times New Roman"/>
                <w:b/>
                <w:bCs/>
                <w:sz w:val="23"/>
                <w:szCs w:val="23"/>
              </w:rPr>
              <w:t>DESCRIÇÃO CURSOS</w:t>
            </w:r>
          </w:p>
          <w:p w14:paraId="4009B078" w14:textId="3321EB17" w:rsidR="004E5273" w:rsidRPr="0076653D" w:rsidRDefault="004E5273" w:rsidP="0076653D">
            <w:pPr>
              <w:pStyle w:val="TableParagraph"/>
              <w:spacing w:before="0" w:line="276" w:lineRule="auto"/>
              <w:jc w:val="center"/>
              <w:rPr>
                <w:rFonts w:ascii="Times New Roman" w:hAnsi="Times New Roman" w:cs="Times New Roman"/>
                <w:b/>
                <w:bCs/>
                <w:sz w:val="23"/>
                <w:szCs w:val="23"/>
                <w:u w:val="single"/>
              </w:rPr>
            </w:pPr>
            <w:r w:rsidRPr="0076653D">
              <w:rPr>
                <w:rFonts w:ascii="Times New Roman" w:hAnsi="Times New Roman" w:cs="Times New Roman"/>
                <w:b/>
                <w:bCs/>
                <w:sz w:val="23"/>
                <w:szCs w:val="23"/>
              </w:rPr>
              <w:t xml:space="preserve">Obs:Todos, sem exceção, deverão ser </w:t>
            </w:r>
            <w:r w:rsidRPr="0076653D">
              <w:rPr>
                <w:rFonts w:ascii="Times New Roman" w:hAnsi="Times New Roman" w:cs="Times New Roman"/>
                <w:b/>
                <w:bCs/>
                <w:sz w:val="23"/>
                <w:szCs w:val="23"/>
                <w:u w:val="single"/>
              </w:rPr>
              <w:t>na área de atuação</w:t>
            </w:r>
            <w:r w:rsidRPr="0076653D">
              <w:rPr>
                <w:rFonts w:ascii="Times New Roman" w:hAnsi="Times New Roman" w:cs="Times New Roman"/>
                <w:b/>
                <w:bCs/>
                <w:sz w:val="23"/>
                <w:szCs w:val="23"/>
              </w:rPr>
              <w:t xml:space="preserve"> de PSICÓLOGO(A) e deverão estar </w:t>
            </w:r>
            <w:r w:rsidRPr="0076653D">
              <w:rPr>
                <w:rFonts w:ascii="Times New Roman" w:hAnsi="Times New Roman" w:cs="Times New Roman"/>
                <w:b/>
                <w:bCs/>
                <w:sz w:val="23"/>
                <w:szCs w:val="23"/>
                <w:u w:val="single"/>
              </w:rPr>
              <w:t>CONCLUÍDOS,</w:t>
            </w:r>
            <w:r w:rsidRPr="0076653D">
              <w:rPr>
                <w:rFonts w:ascii="Times New Roman" w:hAnsi="Times New Roman" w:cs="Times New Roman"/>
                <w:b/>
                <w:bCs/>
                <w:sz w:val="23"/>
                <w:szCs w:val="23"/>
              </w:rPr>
              <w:t xml:space="preserve"> </w:t>
            </w:r>
            <w:r w:rsidRPr="0076653D">
              <w:rPr>
                <w:rFonts w:ascii="Times New Roman" w:hAnsi="Times New Roman" w:cs="Times New Roman"/>
                <w:b/>
                <w:bCs/>
                <w:sz w:val="23"/>
                <w:szCs w:val="23"/>
                <w:u w:val="single"/>
              </w:rPr>
              <w:t>COM CERTIFICADO</w:t>
            </w:r>
          </w:p>
          <w:p w14:paraId="4EC3BE3D" w14:textId="77777777" w:rsidR="004E5273" w:rsidRPr="0076653D" w:rsidRDefault="004E5273" w:rsidP="0076653D">
            <w:pPr>
              <w:pStyle w:val="TableParagraph"/>
              <w:spacing w:before="0" w:line="276" w:lineRule="auto"/>
              <w:jc w:val="center"/>
              <w:rPr>
                <w:rFonts w:ascii="Times New Roman" w:hAnsi="Times New Roman" w:cs="Times New Roman"/>
                <w:b/>
                <w:bCs/>
                <w:sz w:val="23"/>
                <w:szCs w:val="23"/>
              </w:rPr>
            </w:pPr>
          </w:p>
        </w:tc>
        <w:tc>
          <w:tcPr>
            <w:tcW w:w="4642" w:type="dxa"/>
          </w:tcPr>
          <w:p w14:paraId="46661169"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p>
          <w:p w14:paraId="54B6CE86"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PONTOS</w:t>
            </w:r>
          </w:p>
          <w:p w14:paraId="041DBB4E"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(NÃO HÁ LIMITE DE PONTOS)</w:t>
            </w:r>
          </w:p>
        </w:tc>
      </w:tr>
      <w:tr w:rsidR="004E5273" w:rsidRPr="0076653D" w14:paraId="128BC7E5" w14:textId="77777777" w:rsidTr="004E5273">
        <w:trPr>
          <w:trHeight w:val="313"/>
        </w:trPr>
        <w:tc>
          <w:tcPr>
            <w:tcW w:w="5848" w:type="dxa"/>
          </w:tcPr>
          <w:p w14:paraId="47B029BF" w14:textId="63FD75DE"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lang w:val="pt-BR"/>
              </w:rPr>
              <w:t>Certificado de Pós-graduação (mestrado, doutorado, PhD)</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4642" w:type="dxa"/>
          </w:tcPr>
          <w:p w14:paraId="4C3E7142"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30</w:t>
            </w:r>
          </w:p>
        </w:tc>
      </w:tr>
      <w:tr w:rsidR="004E5273" w:rsidRPr="0076653D" w14:paraId="5EFE41C6" w14:textId="77777777" w:rsidTr="004E5273">
        <w:trPr>
          <w:trHeight w:val="313"/>
        </w:trPr>
        <w:tc>
          <w:tcPr>
            <w:tcW w:w="5848" w:type="dxa"/>
          </w:tcPr>
          <w:p w14:paraId="17806AA5" w14:textId="553256FF"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rPr>
              <w:t>Certificado de Pós Graduação lato sensu (especialização)</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4642" w:type="dxa"/>
          </w:tcPr>
          <w:p w14:paraId="3487F63D"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25</w:t>
            </w:r>
          </w:p>
        </w:tc>
      </w:tr>
      <w:tr w:rsidR="004E5273" w:rsidRPr="0076653D" w14:paraId="751AF78C" w14:textId="77777777" w:rsidTr="004E5273">
        <w:trPr>
          <w:trHeight w:val="565"/>
        </w:trPr>
        <w:tc>
          <w:tcPr>
            <w:tcW w:w="5848" w:type="dxa"/>
          </w:tcPr>
          <w:p w14:paraId="5B2E2AEF" w14:textId="1A091A8C" w:rsidR="004E5273" w:rsidRPr="0076653D" w:rsidRDefault="00E0200F" w:rsidP="0076653D">
            <w:pPr>
              <w:pStyle w:val="TableParagraph"/>
              <w:spacing w:line="276" w:lineRule="auto"/>
              <w:ind w:left="107" w:right="85"/>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com duração igual ou superior a120h.</w:t>
            </w:r>
          </w:p>
        </w:tc>
        <w:tc>
          <w:tcPr>
            <w:tcW w:w="4642" w:type="dxa"/>
          </w:tcPr>
          <w:p w14:paraId="15320325" w14:textId="77777777" w:rsidR="004E5273" w:rsidRPr="0076653D" w:rsidRDefault="004E5273" w:rsidP="0076653D">
            <w:pPr>
              <w:pStyle w:val="TableParagraph"/>
              <w:spacing w:line="276" w:lineRule="auto"/>
              <w:rPr>
                <w:rFonts w:ascii="Times New Roman" w:hAnsi="Times New Roman" w:cs="Times New Roman"/>
                <w:sz w:val="23"/>
                <w:szCs w:val="23"/>
              </w:rPr>
            </w:pPr>
          </w:p>
          <w:p w14:paraId="3AAF60A2"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20</w:t>
            </w:r>
          </w:p>
        </w:tc>
      </w:tr>
      <w:tr w:rsidR="004E5273" w:rsidRPr="0076653D" w14:paraId="76A0732E" w14:textId="77777777" w:rsidTr="004E5273">
        <w:trPr>
          <w:trHeight w:val="701"/>
        </w:trPr>
        <w:tc>
          <w:tcPr>
            <w:tcW w:w="5848" w:type="dxa"/>
          </w:tcPr>
          <w:p w14:paraId="2697A7C1" w14:textId="09752765" w:rsidR="004E5273" w:rsidRPr="0076653D" w:rsidRDefault="00E0200F" w:rsidP="0076653D">
            <w:pPr>
              <w:pStyle w:val="TableParagraph"/>
              <w:spacing w:line="276" w:lineRule="auto"/>
              <w:ind w:left="107" w:right="96"/>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com duração de 80h a 119h.</w:t>
            </w:r>
          </w:p>
        </w:tc>
        <w:tc>
          <w:tcPr>
            <w:tcW w:w="4642" w:type="dxa"/>
          </w:tcPr>
          <w:p w14:paraId="230B4E30" w14:textId="77777777" w:rsidR="004E5273" w:rsidRPr="0076653D" w:rsidRDefault="004E5273" w:rsidP="0076653D">
            <w:pPr>
              <w:pStyle w:val="TableParagraph"/>
              <w:spacing w:before="4" w:line="276" w:lineRule="auto"/>
              <w:rPr>
                <w:rFonts w:ascii="Times New Roman" w:hAnsi="Times New Roman" w:cs="Times New Roman"/>
                <w:sz w:val="23"/>
                <w:szCs w:val="23"/>
              </w:rPr>
            </w:pPr>
          </w:p>
          <w:p w14:paraId="03C34E53"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15</w:t>
            </w:r>
          </w:p>
        </w:tc>
      </w:tr>
      <w:tr w:rsidR="004E5273" w:rsidRPr="0076653D" w14:paraId="6CDF0867" w14:textId="77777777" w:rsidTr="004E5273">
        <w:trPr>
          <w:trHeight w:val="556"/>
        </w:trPr>
        <w:tc>
          <w:tcPr>
            <w:tcW w:w="5848" w:type="dxa"/>
          </w:tcPr>
          <w:p w14:paraId="046FB249" w14:textId="6C6570CB" w:rsidR="004E5273" w:rsidRPr="0076653D" w:rsidRDefault="0076653D" w:rsidP="0076653D">
            <w:pPr>
              <w:pStyle w:val="TableParagraph"/>
              <w:spacing w:before="0" w:line="276" w:lineRule="auto"/>
              <w:ind w:left="107" w:right="95"/>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Pr="0076653D">
              <w:rPr>
                <w:rFonts w:ascii="Times New Roman" w:hAnsi="Times New Roman" w:cs="Times New Roman"/>
                <w:b/>
                <w:bCs/>
                <w:sz w:val="23"/>
                <w:szCs w:val="23"/>
                <w:u w:val="single"/>
                <w:lang w:val="pt-BR"/>
              </w:rPr>
              <w:t>na área de atuação</w:t>
            </w:r>
            <w:r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com duração de 40h à 79h.</w:t>
            </w:r>
          </w:p>
        </w:tc>
        <w:tc>
          <w:tcPr>
            <w:tcW w:w="4642" w:type="dxa"/>
          </w:tcPr>
          <w:p w14:paraId="4C1756B0" w14:textId="77777777" w:rsidR="004E5273" w:rsidRPr="0076653D" w:rsidRDefault="004E5273" w:rsidP="0076653D">
            <w:pPr>
              <w:pStyle w:val="TableParagraph"/>
              <w:spacing w:before="2" w:line="276" w:lineRule="auto"/>
              <w:rPr>
                <w:rFonts w:ascii="Times New Roman" w:hAnsi="Times New Roman" w:cs="Times New Roman"/>
                <w:sz w:val="23"/>
                <w:szCs w:val="23"/>
              </w:rPr>
            </w:pPr>
          </w:p>
          <w:p w14:paraId="3665724F"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10</w:t>
            </w:r>
          </w:p>
        </w:tc>
      </w:tr>
      <w:tr w:rsidR="004E5273" w:rsidRPr="0076653D" w14:paraId="085AE812" w14:textId="77777777" w:rsidTr="004E5273">
        <w:trPr>
          <w:trHeight w:val="1131"/>
        </w:trPr>
        <w:tc>
          <w:tcPr>
            <w:tcW w:w="5848" w:type="dxa"/>
          </w:tcPr>
          <w:p w14:paraId="4352511A" w14:textId="48B577AD" w:rsidR="004E5273" w:rsidRPr="0076653D" w:rsidRDefault="004E5273" w:rsidP="0076653D">
            <w:pPr>
              <w:pStyle w:val="TableParagraph"/>
              <w:spacing w:line="276" w:lineRule="auto"/>
              <w:ind w:left="107" w:right="94"/>
              <w:jc w:val="both"/>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com duração de 08h às 39h.</w:t>
            </w:r>
          </w:p>
        </w:tc>
        <w:tc>
          <w:tcPr>
            <w:tcW w:w="4642" w:type="dxa"/>
          </w:tcPr>
          <w:p w14:paraId="47FE2BAF" w14:textId="77777777" w:rsidR="004E5273" w:rsidRPr="0076653D" w:rsidRDefault="004E5273" w:rsidP="0076653D">
            <w:pPr>
              <w:pStyle w:val="TableParagraph"/>
              <w:spacing w:before="11" w:line="276" w:lineRule="auto"/>
              <w:rPr>
                <w:rFonts w:ascii="Times New Roman" w:hAnsi="Times New Roman" w:cs="Times New Roman"/>
                <w:sz w:val="23"/>
                <w:szCs w:val="23"/>
              </w:rPr>
            </w:pPr>
          </w:p>
          <w:p w14:paraId="7CDEBF39"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05</w:t>
            </w:r>
          </w:p>
        </w:tc>
      </w:tr>
    </w:tbl>
    <w:p w14:paraId="44F55F23" w14:textId="0B3AB382" w:rsidR="004E5273" w:rsidRPr="0076653D" w:rsidRDefault="0076653D" w:rsidP="0076653D">
      <w:pPr>
        <w:pStyle w:val="PargrafodaLista"/>
        <w:numPr>
          <w:ilvl w:val="0"/>
          <w:numId w:val="14"/>
        </w:numPr>
        <w:autoSpaceDE w:val="0"/>
        <w:spacing w:after="0"/>
        <w:jc w:val="both"/>
        <w:rPr>
          <w:rFonts w:ascii="Times New Roman" w:hAnsi="Times New Roman" w:cs="Times New Roman"/>
          <w:sz w:val="23"/>
          <w:szCs w:val="23"/>
        </w:rPr>
      </w:pPr>
      <w:r w:rsidRPr="0076653D">
        <w:rPr>
          <w:rFonts w:ascii="Times New Roman" w:hAnsi="Times New Roman" w:cs="Times New Roman"/>
          <w:sz w:val="23"/>
          <w:szCs w:val="23"/>
        </w:rPr>
        <w:t>Experiência não pontua.</w:t>
      </w:r>
    </w:p>
    <w:p w14:paraId="5F00340E" w14:textId="478D2749" w:rsidR="00DB16CD" w:rsidRDefault="00DB16CD" w:rsidP="0076653D">
      <w:pPr>
        <w:autoSpaceDE w:val="0"/>
        <w:spacing w:after="0"/>
        <w:jc w:val="both"/>
        <w:rPr>
          <w:rFonts w:ascii="Times New Roman" w:hAnsi="Times New Roman" w:cs="Times New Roman"/>
          <w:b/>
          <w:color w:val="000000"/>
          <w:sz w:val="23"/>
          <w:szCs w:val="23"/>
        </w:rPr>
      </w:pPr>
    </w:p>
    <w:p w14:paraId="0D28E4E1" w14:textId="77777777" w:rsidR="0076653D" w:rsidRPr="0076653D" w:rsidRDefault="0076653D" w:rsidP="0076653D">
      <w:pPr>
        <w:autoSpaceDE w:val="0"/>
        <w:spacing w:after="0"/>
        <w:jc w:val="both"/>
        <w:rPr>
          <w:rFonts w:ascii="Times New Roman" w:hAnsi="Times New Roman" w:cs="Times New Roman"/>
          <w:b/>
          <w:color w:val="000000"/>
          <w:sz w:val="23"/>
          <w:szCs w:val="23"/>
        </w:rPr>
      </w:pPr>
    </w:p>
    <w:p w14:paraId="25D9F174"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7. ANÁLISE DOS CURRÍCULOS E DIVULGAÇÃO DO RESULTADO PRELIMINAR</w:t>
      </w:r>
    </w:p>
    <w:p w14:paraId="3510A5F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ABCB340" w14:textId="16257E8B"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7.1</w:t>
      </w:r>
      <w:r w:rsidRPr="0076653D">
        <w:rPr>
          <w:rFonts w:ascii="Times New Roman" w:hAnsi="Times New Roman" w:cs="Times New Roman"/>
          <w:color w:val="000000"/>
          <w:sz w:val="23"/>
          <w:szCs w:val="23"/>
        </w:rPr>
        <w:t xml:space="preserve"> No prazo de </w:t>
      </w:r>
      <w:r w:rsidR="00CB07E3" w:rsidRPr="0076653D">
        <w:rPr>
          <w:rFonts w:ascii="Times New Roman" w:hAnsi="Times New Roman" w:cs="Times New Roman"/>
          <w:color w:val="000000"/>
          <w:sz w:val="23"/>
          <w:szCs w:val="23"/>
        </w:rPr>
        <w:t>01</w:t>
      </w:r>
      <w:r w:rsidR="00D2064B" w:rsidRPr="0076653D">
        <w:rPr>
          <w:rFonts w:ascii="Times New Roman" w:hAnsi="Times New Roman" w:cs="Times New Roman"/>
          <w:color w:val="000000"/>
          <w:sz w:val="23"/>
          <w:szCs w:val="23"/>
        </w:rPr>
        <w:t xml:space="preserve"> (</w:t>
      </w:r>
      <w:r w:rsidR="00CB07E3" w:rsidRPr="0076653D">
        <w:rPr>
          <w:rFonts w:ascii="Times New Roman" w:hAnsi="Times New Roman" w:cs="Times New Roman"/>
          <w:color w:val="000000"/>
          <w:sz w:val="23"/>
          <w:szCs w:val="23"/>
        </w:rPr>
        <w:t>um</w:t>
      </w:r>
      <w:r w:rsidR="00D2064B" w:rsidRPr="0076653D">
        <w:rPr>
          <w:rFonts w:ascii="Times New Roman" w:hAnsi="Times New Roman" w:cs="Times New Roman"/>
          <w:color w:val="000000"/>
          <w:sz w:val="23"/>
          <w:szCs w:val="23"/>
        </w:rPr>
        <w:t>)</w:t>
      </w:r>
      <w:r w:rsidR="00CB07E3" w:rsidRPr="0076653D">
        <w:rPr>
          <w:rFonts w:ascii="Times New Roman" w:hAnsi="Times New Roman" w:cs="Times New Roman"/>
          <w:color w:val="000000"/>
          <w:sz w:val="23"/>
          <w:szCs w:val="23"/>
        </w:rPr>
        <w:t xml:space="preserve"> dia</w:t>
      </w:r>
      <w:r w:rsidR="00385898"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a Comissão deverá proceder à análise dos currículos.</w:t>
      </w:r>
    </w:p>
    <w:p w14:paraId="14357E0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2FF1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7.2 </w:t>
      </w:r>
      <w:r w:rsidRPr="0076653D">
        <w:rPr>
          <w:rFonts w:ascii="Times New Roman" w:hAnsi="Times New Roman" w:cs="Times New Roman"/>
          <w:color w:val="000000"/>
          <w:sz w:val="23"/>
          <w:szCs w:val="23"/>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415C7F4C"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148C4C12"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8. RECURSOS </w:t>
      </w:r>
    </w:p>
    <w:p w14:paraId="654F10A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253DABE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8.1</w:t>
      </w:r>
      <w:r w:rsidRPr="0076653D">
        <w:rPr>
          <w:rFonts w:ascii="Times New Roman" w:hAnsi="Times New Roman" w:cs="Times New Roman"/>
          <w:color w:val="000000"/>
          <w:sz w:val="23"/>
          <w:szCs w:val="23"/>
        </w:rPr>
        <w:t xml:space="preserve"> Da classificação preliminar dos candidatos </w:t>
      </w:r>
      <w:r w:rsidR="005E6BC2" w:rsidRPr="0076653D">
        <w:rPr>
          <w:rFonts w:ascii="Times New Roman" w:hAnsi="Times New Roman" w:cs="Times New Roman"/>
          <w:color w:val="000000"/>
          <w:sz w:val="23"/>
          <w:szCs w:val="23"/>
        </w:rPr>
        <w:t>são cabíveis</w:t>
      </w:r>
      <w:r w:rsidRPr="0076653D">
        <w:rPr>
          <w:rFonts w:ascii="Times New Roman" w:hAnsi="Times New Roman" w:cs="Times New Roman"/>
          <w:color w:val="000000"/>
          <w:sz w:val="23"/>
          <w:szCs w:val="23"/>
        </w:rPr>
        <w:t xml:space="preserve"> recurso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endereçado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à Comissão, uma única vez, no prazo comum de um dia</w:t>
      </w:r>
      <w:r w:rsidR="00CB07E3"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49F8BEB2"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6B87D3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8.1.1 </w:t>
      </w:r>
      <w:r w:rsidRPr="0076653D">
        <w:rPr>
          <w:rFonts w:ascii="Times New Roman" w:hAnsi="Times New Roman" w:cs="Times New Roman"/>
          <w:color w:val="000000"/>
          <w:sz w:val="23"/>
          <w:szCs w:val="23"/>
        </w:rPr>
        <w:t>O recurso deverá conter a perfeita identificação do recorrente e as razões do pedido recursal.</w:t>
      </w:r>
    </w:p>
    <w:p w14:paraId="4EA89CE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3598B97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8.1.2 </w:t>
      </w:r>
      <w:r w:rsidRPr="0076653D">
        <w:rPr>
          <w:rFonts w:ascii="Times New Roman" w:hAnsi="Times New Roman" w:cs="Times New Roman"/>
          <w:color w:val="000000"/>
          <w:sz w:val="23"/>
          <w:szCs w:val="23"/>
        </w:rPr>
        <w:t>Será possibilitada vista dos currículos e documentos na presença da Comissão, permitindo-se anotações.</w:t>
      </w:r>
    </w:p>
    <w:p w14:paraId="3F0FD8C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DFB4BB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8.1.3 </w:t>
      </w:r>
      <w:r w:rsidRPr="0076653D">
        <w:rPr>
          <w:rFonts w:ascii="Times New Roman" w:hAnsi="Times New Roman" w:cs="Times New Roman"/>
          <w:color w:val="000000"/>
          <w:sz w:val="23"/>
          <w:szCs w:val="23"/>
        </w:rPr>
        <w:t>Havendo a reconsideração da decisão classificatória pela Comissão, o nome do candidato passará a constar no rol de selecionados.</w:t>
      </w:r>
    </w:p>
    <w:p w14:paraId="0C957385"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C7D7155" w14:textId="006A1BD9"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8.1.4 </w:t>
      </w:r>
      <w:r w:rsidRPr="0076653D">
        <w:rPr>
          <w:rFonts w:ascii="Times New Roman" w:hAnsi="Times New Roman" w:cs="Times New Roman"/>
          <w:color w:val="000000"/>
          <w:sz w:val="23"/>
          <w:szCs w:val="23"/>
        </w:rPr>
        <w:t>Sendo mantida a decisão da Comissão, o recurso será encaminhado ao Prefeito Municipal para julgamento,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5371B6AD"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4C79DACC"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9. CRITÉRIOS PARA DESEMPATE</w:t>
      </w:r>
    </w:p>
    <w:p w14:paraId="79CB96A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260717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9.1 </w:t>
      </w:r>
      <w:r w:rsidRPr="0076653D">
        <w:rPr>
          <w:rFonts w:ascii="Times New Roman" w:hAnsi="Times New Roman" w:cs="Times New Roman"/>
          <w:color w:val="000000"/>
          <w:sz w:val="23"/>
          <w:szCs w:val="23"/>
        </w:rPr>
        <w:t>Verificando-se a ocorrência de empate em relação às notas recebidas por dois ou mais candidatos, terá preferência na ordem classificatória, sucessivamente, o candidato que:</w:t>
      </w:r>
    </w:p>
    <w:p w14:paraId="18EED85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1DEEA58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9.1.1 </w:t>
      </w:r>
      <w:r w:rsidRPr="0076653D">
        <w:rPr>
          <w:rFonts w:ascii="Times New Roman" w:hAnsi="Times New Roman" w:cs="Times New Roman"/>
          <w:color w:val="000000"/>
          <w:sz w:val="23"/>
          <w:szCs w:val="23"/>
        </w:rPr>
        <w:t>apresentar idade mais avançada, dentre aqueles com idade igual ou superior a sessenta anos.</w:t>
      </w:r>
    </w:p>
    <w:p w14:paraId="6751D62E"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23C6625" w14:textId="77777777" w:rsidR="004E5273" w:rsidRPr="0076653D" w:rsidRDefault="004E5273" w:rsidP="0076653D">
      <w:pPr>
        <w:pStyle w:val="TableParagraph"/>
        <w:spacing w:line="276" w:lineRule="auto"/>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9.1.2 </w:t>
      </w:r>
      <w:r w:rsidRPr="0076653D">
        <w:rPr>
          <w:rFonts w:ascii="Times New Roman" w:hAnsi="Times New Roman" w:cs="Times New Roman"/>
          <w:color w:val="000000"/>
          <w:sz w:val="23"/>
          <w:szCs w:val="23"/>
        </w:rPr>
        <w:t xml:space="preserve">tiver obtido a maior nota no critério de </w:t>
      </w:r>
      <w:r w:rsidRPr="0076653D">
        <w:rPr>
          <w:rFonts w:ascii="Times New Roman" w:hAnsi="Times New Roman" w:cs="Times New Roman"/>
          <w:sz w:val="23"/>
          <w:szCs w:val="23"/>
          <w:lang w:val="pt-BR"/>
        </w:rPr>
        <w:t>Certificado de Pós-graduação (mestrado, doutorado, PhD)</w:t>
      </w:r>
      <w:r w:rsidRPr="0076653D">
        <w:rPr>
          <w:rFonts w:ascii="Times New Roman" w:hAnsi="Times New Roman" w:cs="Times New Roman"/>
          <w:sz w:val="23"/>
          <w:szCs w:val="23"/>
        </w:rPr>
        <w:t xml:space="preserve">; </w:t>
      </w:r>
    </w:p>
    <w:p w14:paraId="42277A53" w14:textId="77777777" w:rsidR="004E5273" w:rsidRPr="0076653D" w:rsidRDefault="004E5273" w:rsidP="0076653D">
      <w:pPr>
        <w:autoSpaceDE w:val="0"/>
        <w:spacing w:after="0"/>
        <w:jc w:val="both"/>
        <w:rPr>
          <w:rFonts w:ascii="Times New Roman" w:hAnsi="Times New Roman" w:cs="Times New Roman"/>
          <w:sz w:val="23"/>
          <w:szCs w:val="23"/>
        </w:rPr>
      </w:pPr>
    </w:p>
    <w:p w14:paraId="7F8C96AB" w14:textId="77777777"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9.1.3</w:t>
      </w:r>
      <w:r w:rsidRPr="0076653D">
        <w:rPr>
          <w:rFonts w:ascii="Times New Roman" w:hAnsi="Times New Roman" w:cs="Times New Roman"/>
          <w:sz w:val="23"/>
          <w:szCs w:val="23"/>
        </w:rPr>
        <w:t xml:space="preserve"> tiver obtido a maior nota no critério de Certificado de Pós Graduação lato sensu (especialização);</w:t>
      </w:r>
    </w:p>
    <w:p w14:paraId="4F7D1A20" w14:textId="77777777" w:rsidR="004E5273" w:rsidRPr="0076653D" w:rsidRDefault="004E5273" w:rsidP="0076653D">
      <w:pPr>
        <w:autoSpaceDE w:val="0"/>
        <w:spacing w:after="0"/>
        <w:jc w:val="both"/>
        <w:rPr>
          <w:rFonts w:ascii="Times New Roman" w:hAnsi="Times New Roman" w:cs="Times New Roman"/>
          <w:sz w:val="23"/>
          <w:szCs w:val="23"/>
        </w:rPr>
      </w:pPr>
    </w:p>
    <w:p w14:paraId="3B4D89C2" w14:textId="13AAF1FB"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9.1.4</w:t>
      </w:r>
      <w:r w:rsidRPr="0076653D">
        <w:rPr>
          <w:rFonts w:ascii="Times New Roman" w:hAnsi="Times New Roman" w:cs="Times New Roman"/>
          <w:sz w:val="23"/>
          <w:szCs w:val="23"/>
        </w:rPr>
        <w:t xml:space="preserve"> tiver obtido a maior nota no critério de Certificado de participação em Cursos com duração igual ou superior a120h.</w:t>
      </w:r>
    </w:p>
    <w:p w14:paraId="28AAA900"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36223074" w14:textId="6A9F14FA" w:rsidR="004E5273" w:rsidRPr="0076653D" w:rsidRDefault="004E5273"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 xml:space="preserve">9.1.5 </w:t>
      </w:r>
      <w:r w:rsidRPr="0076653D">
        <w:rPr>
          <w:rFonts w:ascii="Times New Roman" w:hAnsi="Times New Roman" w:cs="Times New Roman"/>
          <w:sz w:val="23"/>
          <w:szCs w:val="23"/>
        </w:rPr>
        <w:t>tiver obtido a maior nota no critério de Certificado de participação em Cursos com duração de 80h a 119h.</w:t>
      </w:r>
    </w:p>
    <w:p w14:paraId="58A9A89B"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7FB633AC" w14:textId="09D25F3E"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9.1.6 </w:t>
      </w:r>
      <w:r w:rsidRPr="0076653D">
        <w:rPr>
          <w:rFonts w:ascii="Times New Roman" w:hAnsi="Times New Roman" w:cs="Times New Roman"/>
          <w:sz w:val="23"/>
          <w:szCs w:val="23"/>
        </w:rPr>
        <w:t>tiver obtido a maior nota no critério de Certificado de participação em Cursos com duração de 40h à 79h.</w:t>
      </w:r>
    </w:p>
    <w:p w14:paraId="0BE946DF"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0F509662" w14:textId="1C10BA0E"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9.1.7 </w:t>
      </w:r>
      <w:r w:rsidRPr="0076653D">
        <w:rPr>
          <w:rFonts w:ascii="Times New Roman" w:hAnsi="Times New Roman" w:cs="Times New Roman"/>
          <w:sz w:val="23"/>
          <w:szCs w:val="23"/>
        </w:rPr>
        <w:t>tiver obtido a maior nota no critério de Certificado de participação em Cursos, Congressos, Conferências, Seminários, Jornadas, Palestras, Encontros, Simpósios, Fóruns e demais eventos com duração de 08h às 39h.</w:t>
      </w:r>
    </w:p>
    <w:p w14:paraId="21A5D803" w14:textId="77777777" w:rsidR="004E5273" w:rsidRPr="0076653D" w:rsidRDefault="004E5273" w:rsidP="0076653D">
      <w:pPr>
        <w:autoSpaceDE w:val="0"/>
        <w:spacing w:after="0"/>
        <w:jc w:val="both"/>
        <w:rPr>
          <w:rFonts w:ascii="Times New Roman" w:hAnsi="Times New Roman" w:cs="Times New Roman"/>
          <w:sz w:val="23"/>
          <w:szCs w:val="23"/>
        </w:rPr>
      </w:pPr>
    </w:p>
    <w:p w14:paraId="725CBD95" w14:textId="77777777" w:rsidR="004E5273" w:rsidRPr="0076653D" w:rsidRDefault="004E5273"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sz w:val="23"/>
          <w:szCs w:val="23"/>
        </w:rPr>
        <w:t>9.1.8</w:t>
      </w:r>
      <w:r w:rsidRPr="0076653D">
        <w:rPr>
          <w:rFonts w:ascii="Times New Roman" w:hAnsi="Times New Roman" w:cs="Times New Roman"/>
          <w:sz w:val="23"/>
          <w:szCs w:val="23"/>
        </w:rPr>
        <w:t xml:space="preserve"> </w:t>
      </w:r>
      <w:r w:rsidRPr="0076653D">
        <w:rPr>
          <w:rFonts w:ascii="Times New Roman" w:hAnsi="Times New Roman" w:cs="Times New Roman"/>
          <w:color w:val="000000"/>
          <w:sz w:val="23"/>
          <w:szCs w:val="23"/>
        </w:rPr>
        <w:t>Sorteio em ato público.</w:t>
      </w:r>
    </w:p>
    <w:p w14:paraId="3F579D85" w14:textId="77777777" w:rsidR="00342801" w:rsidRPr="0076653D" w:rsidRDefault="00342801" w:rsidP="0076653D">
      <w:pPr>
        <w:autoSpaceDE w:val="0"/>
        <w:spacing w:after="0"/>
        <w:jc w:val="both"/>
        <w:rPr>
          <w:rFonts w:ascii="Times New Roman" w:hAnsi="Times New Roman" w:cs="Times New Roman"/>
          <w:sz w:val="23"/>
          <w:szCs w:val="23"/>
        </w:rPr>
      </w:pPr>
    </w:p>
    <w:p w14:paraId="1F42DD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9.2 </w:t>
      </w:r>
      <w:r w:rsidRPr="0076653D">
        <w:rPr>
          <w:rFonts w:ascii="Times New Roman" w:hAnsi="Times New Roman" w:cs="Times New Roman"/>
          <w:color w:val="000000"/>
          <w:sz w:val="23"/>
          <w:szCs w:val="23"/>
        </w:rPr>
        <w:t>O sorteio ocorrerá em local e horário previamente definido pela Comissão, na presença dos candidatos interessados, os quais serão convocados por telefone, correio eletrônico ou qualquer outro meio que assegure a certeza da ciência do interessado.</w:t>
      </w:r>
    </w:p>
    <w:p w14:paraId="633EC79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7A7C610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9.3 </w:t>
      </w:r>
      <w:r w:rsidRPr="0076653D">
        <w:rPr>
          <w:rFonts w:ascii="Times New Roman" w:hAnsi="Times New Roman" w:cs="Times New Roman"/>
          <w:color w:val="000000"/>
          <w:sz w:val="23"/>
          <w:szCs w:val="23"/>
        </w:rPr>
        <w:t xml:space="preserve">A aplicação do critério de desempate será efetivada após a análise dos recursos e antes da publicação da lista final dos selecionados. </w:t>
      </w:r>
    </w:p>
    <w:p w14:paraId="10A2E33F"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F4A70D" w14:textId="77777777" w:rsidR="00342801" w:rsidRPr="0076653D" w:rsidRDefault="00342801"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10. DIVULGAÇÃO DO RESULTADO FINAL DO PROCESSO SELETIVO SIMPLIFICADO</w:t>
      </w:r>
    </w:p>
    <w:p w14:paraId="6BB97C48" w14:textId="77777777" w:rsidR="00342801" w:rsidRPr="0076653D" w:rsidRDefault="00342801" w:rsidP="0076653D">
      <w:pPr>
        <w:autoSpaceDE w:val="0"/>
        <w:spacing w:after="0"/>
        <w:jc w:val="both"/>
        <w:rPr>
          <w:rFonts w:ascii="Times New Roman" w:hAnsi="Times New Roman" w:cs="Times New Roman"/>
          <w:sz w:val="23"/>
          <w:szCs w:val="23"/>
        </w:rPr>
      </w:pPr>
    </w:p>
    <w:p w14:paraId="45E1B8D6" w14:textId="3CF51EE8"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10.1</w:t>
      </w:r>
      <w:r w:rsidRPr="0076653D">
        <w:rPr>
          <w:rFonts w:ascii="Times New Roman" w:hAnsi="Times New Roman" w:cs="Times New Roman"/>
          <w:color w:val="000000"/>
          <w:sz w:val="23"/>
          <w:szCs w:val="23"/>
        </w:rPr>
        <w:t xml:space="preserve"> Transcorrido o prazo sem a interposição de recurso ou ultimado o seu julgamento, a Comissão encaminhará o Processo Seletivo Simplificado ao Prefeito Municipal para homologação,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7F7CCC1F" w14:textId="77777777" w:rsidR="00342801" w:rsidRPr="0076653D" w:rsidRDefault="00342801" w:rsidP="0076653D">
      <w:pPr>
        <w:autoSpaceDE w:val="0"/>
        <w:spacing w:after="0"/>
        <w:jc w:val="both"/>
        <w:rPr>
          <w:rFonts w:ascii="Times New Roman" w:hAnsi="Times New Roman" w:cs="Times New Roman"/>
          <w:sz w:val="23"/>
          <w:szCs w:val="23"/>
        </w:rPr>
      </w:pPr>
    </w:p>
    <w:p w14:paraId="71AFAE0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10.2 </w:t>
      </w:r>
      <w:r w:rsidRPr="0076653D">
        <w:rPr>
          <w:rFonts w:ascii="Times New Roman" w:hAnsi="Times New Roman" w:cs="Times New Roman"/>
          <w:color w:val="000000"/>
          <w:sz w:val="23"/>
          <w:szCs w:val="23"/>
        </w:rPr>
        <w:t>Homologado o resultado final, será lançado edital com a classificação geral dos candidatos aprovados, quando, então passará a fluir o prazo de validade do Processo Seletivo Simplificado.</w:t>
      </w:r>
    </w:p>
    <w:p w14:paraId="7BB54565" w14:textId="77777777" w:rsidR="00342801" w:rsidRPr="0076653D" w:rsidRDefault="00342801" w:rsidP="0076653D">
      <w:pPr>
        <w:autoSpaceDE w:val="0"/>
        <w:spacing w:after="0"/>
        <w:jc w:val="both"/>
        <w:rPr>
          <w:rFonts w:ascii="Times New Roman" w:hAnsi="Times New Roman" w:cs="Times New Roman"/>
          <w:sz w:val="23"/>
          <w:szCs w:val="23"/>
        </w:rPr>
      </w:pPr>
    </w:p>
    <w:p w14:paraId="74342CB3"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 CONDIÇÕES PARA A CONTRATAÇÃO TEMPORÁRIA</w:t>
      </w:r>
    </w:p>
    <w:p w14:paraId="10A3B65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397871D" w14:textId="247FC920"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11.1</w:t>
      </w:r>
      <w:r w:rsidRPr="0076653D">
        <w:rPr>
          <w:rFonts w:ascii="Times New Roman" w:hAnsi="Times New Roman" w:cs="Times New Roman"/>
          <w:color w:val="000000"/>
          <w:sz w:val="23"/>
          <w:szCs w:val="23"/>
        </w:rPr>
        <w:t xml:space="preserve"> Homologado o resultado final do Processo Seletivo Simplificado e</w:t>
      </w:r>
      <w:r w:rsidR="00272CE4" w:rsidRPr="0076653D">
        <w:rPr>
          <w:rFonts w:ascii="Times New Roman" w:hAnsi="Times New Roman" w:cs="Times New Roman"/>
          <w:color w:val="000000"/>
          <w:sz w:val="23"/>
          <w:szCs w:val="23"/>
        </w:rPr>
        <w:t>, após aprovação d</w:t>
      </w:r>
      <w:r w:rsidR="00D4513B" w:rsidRPr="0076653D">
        <w:rPr>
          <w:rFonts w:ascii="Times New Roman" w:hAnsi="Times New Roman" w:cs="Times New Roman"/>
          <w:color w:val="000000"/>
          <w:sz w:val="23"/>
          <w:szCs w:val="23"/>
        </w:rPr>
        <w:t>e</w:t>
      </w:r>
      <w:r w:rsidR="00272CE4" w:rsidRPr="0076653D">
        <w:rPr>
          <w:rFonts w:ascii="Times New Roman" w:hAnsi="Times New Roman" w:cs="Times New Roman"/>
          <w:color w:val="000000"/>
          <w:sz w:val="23"/>
          <w:szCs w:val="23"/>
        </w:rPr>
        <w:t xml:space="preserve"> Lei Específica para a contratação, mediante autorização do</w:t>
      </w:r>
      <w:r w:rsidRPr="0076653D">
        <w:rPr>
          <w:rFonts w:ascii="Times New Roman" w:hAnsi="Times New Roman" w:cs="Times New Roman"/>
          <w:color w:val="000000"/>
          <w:sz w:val="23"/>
          <w:szCs w:val="23"/>
        </w:rPr>
        <w:t xml:space="preserve"> Prefeito, será convocado o primeiro colocado</w:t>
      </w:r>
      <w:r w:rsidR="005C6D96" w:rsidRPr="0076653D">
        <w:rPr>
          <w:rFonts w:ascii="Times New Roman" w:hAnsi="Times New Roman" w:cs="Times New Roman"/>
          <w:color w:val="000000"/>
          <w:sz w:val="23"/>
          <w:szCs w:val="23"/>
        </w:rPr>
        <w:t xml:space="preserve"> do cadastro reserva</w:t>
      </w:r>
      <w:r w:rsidRPr="0076653D">
        <w:rPr>
          <w:rFonts w:ascii="Times New Roman" w:hAnsi="Times New Roman" w:cs="Times New Roman"/>
          <w:color w:val="000000"/>
          <w:sz w:val="23"/>
          <w:szCs w:val="23"/>
        </w:rPr>
        <w:t>, para, no prazo de 2 (dois) dias</w:t>
      </w:r>
      <w:r w:rsidR="008E4C6C" w:rsidRPr="0076653D">
        <w:rPr>
          <w:rFonts w:ascii="Times New Roman" w:hAnsi="Times New Roman" w:cs="Times New Roman"/>
          <w:color w:val="000000"/>
          <w:sz w:val="23"/>
          <w:szCs w:val="23"/>
        </w:rPr>
        <w:t xml:space="preserve"> úteis</w:t>
      </w:r>
      <w:r w:rsidRPr="0076653D">
        <w:rPr>
          <w:rFonts w:ascii="Times New Roman" w:hAnsi="Times New Roman" w:cs="Times New Roman"/>
          <w:color w:val="000000"/>
          <w:sz w:val="23"/>
          <w:szCs w:val="23"/>
        </w:rPr>
        <w:t>, prorrogável uma única vez, à critério da Administração, comprovar o atendimento das seguintes condições:</w:t>
      </w:r>
    </w:p>
    <w:p w14:paraId="17275D5F"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C35C67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11.1.1</w:t>
      </w:r>
      <w:r w:rsidRPr="0076653D">
        <w:rPr>
          <w:rFonts w:ascii="Times New Roman" w:hAnsi="Times New Roman" w:cs="Times New Roman"/>
          <w:color w:val="000000"/>
          <w:sz w:val="23"/>
          <w:szCs w:val="23"/>
        </w:rPr>
        <w:t xml:space="preserve"> Ser brasileiro ou estrangeiro na forma da lei;</w:t>
      </w:r>
    </w:p>
    <w:p w14:paraId="160BFC4E"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4DB08D6"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11.1.2</w:t>
      </w:r>
      <w:r w:rsidRPr="0076653D">
        <w:rPr>
          <w:rFonts w:ascii="Times New Roman" w:hAnsi="Times New Roman" w:cs="Times New Roman"/>
          <w:color w:val="000000"/>
          <w:sz w:val="23"/>
          <w:szCs w:val="23"/>
        </w:rPr>
        <w:t xml:space="preserve"> Ter idade mínima de 18 anos;</w:t>
      </w:r>
    </w:p>
    <w:p w14:paraId="41EEE50A"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04D58E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11.1.3</w:t>
      </w:r>
      <w:r w:rsidRPr="0076653D">
        <w:rPr>
          <w:rFonts w:ascii="Times New Roman" w:hAnsi="Times New Roman" w:cs="Times New Roman"/>
          <w:color w:val="000000"/>
          <w:sz w:val="23"/>
          <w:szCs w:val="23"/>
        </w:rPr>
        <w:t xml:space="preserve"> Apresentar atestado médico exarado pelo serviço oficial do Município, no sentido de gozar de boa saúde física e mental.</w:t>
      </w:r>
    </w:p>
    <w:p w14:paraId="0FCF0E64"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567C4C2"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11.1.4</w:t>
      </w:r>
      <w:r w:rsidRPr="0076653D">
        <w:rPr>
          <w:rFonts w:ascii="Times New Roman" w:hAnsi="Times New Roman" w:cs="Times New Roman"/>
          <w:color w:val="000000"/>
          <w:sz w:val="23"/>
          <w:szCs w:val="23"/>
        </w:rPr>
        <w:t xml:space="preserve"> Ter nível de escolaridade mínima </w:t>
      </w:r>
      <w:r w:rsidR="005C6D96" w:rsidRPr="0076653D">
        <w:rPr>
          <w:rFonts w:ascii="Times New Roman" w:hAnsi="Times New Roman" w:cs="Times New Roman"/>
          <w:color w:val="000000"/>
          <w:sz w:val="23"/>
          <w:szCs w:val="23"/>
        </w:rPr>
        <w:t xml:space="preserve">conforme identificado nas atribuições do cargo na tabela do item 2.1. </w:t>
      </w:r>
    </w:p>
    <w:p w14:paraId="48F40351"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5430272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11.1.5</w:t>
      </w:r>
      <w:r w:rsidRPr="0076653D">
        <w:rPr>
          <w:rFonts w:ascii="Times New Roman" w:hAnsi="Times New Roman" w:cs="Times New Roman"/>
          <w:color w:val="000000"/>
          <w:sz w:val="23"/>
          <w:szCs w:val="23"/>
        </w:rPr>
        <w:t xml:space="preserve"> Apresentar declaração de bens e rendas conforme modelo disponibilizado pelo Município.</w:t>
      </w:r>
    </w:p>
    <w:p w14:paraId="565AA5C9"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6E96E6B6" w14:textId="77777777" w:rsidR="00CE1522" w:rsidRPr="0076653D" w:rsidRDefault="005C6D96"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11.1.6 </w:t>
      </w:r>
      <w:r w:rsidR="00CE1522" w:rsidRPr="0076653D">
        <w:rPr>
          <w:rFonts w:ascii="Times New Roman" w:hAnsi="Times New Roman" w:cs="Times New Roman"/>
          <w:color w:val="000000"/>
          <w:sz w:val="23"/>
          <w:szCs w:val="23"/>
        </w:rPr>
        <w:t>Apresentar certidão de quitação eleitoral</w:t>
      </w:r>
      <w:r w:rsidR="00CE1522" w:rsidRPr="0076653D">
        <w:rPr>
          <w:rFonts w:ascii="Times New Roman" w:hAnsi="Times New Roman" w:cs="Times New Roman"/>
          <w:b/>
          <w:color w:val="000000"/>
          <w:sz w:val="23"/>
          <w:szCs w:val="23"/>
        </w:rPr>
        <w:t>.</w:t>
      </w:r>
    </w:p>
    <w:p w14:paraId="2E1DB407"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44903733" w14:textId="77777777" w:rsidR="005C6D96" w:rsidRPr="0076653D" w:rsidRDefault="00CE1522"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11.1.7 </w:t>
      </w:r>
      <w:r w:rsidRPr="0076653D">
        <w:rPr>
          <w:rFonts w:ascii="Times New Roman" w:hAnsi="Times New Roman" w:cs="Times New Roman"/>
          <w:color w:val="000000"/>
          <w:sz w:val="23"/>
          <w:szCs w:val="23"/>
        </w:rPr>
        <w:t>Apresentar documentos de identificação: RG, CPF, PIS/PASEP, FOTO 3X4, CERTIDÃO DE CASAMENTO OU NASCIMENTO, se tiver filhos certidão de nascimento,</w:t>
      </w:r>
      <w:r w:rsidR="001207FE" w:rsidRPr="0076653D">
        <w:rPr>
          <w:rFonts w:ascii="Times New Roman" w:hAnsi="Times New Roman" w:cs="Times New Roman"/>
          <w:color w:val="000000"/>
          <w:sz w:val="23"/>
          <w:szCs w:val="23"/>
        </w:rPr>
        <w:t xml:space="preserve"> </w:t>
      </w:r>
      <w:r w:rsidR="00191DB1" w:rsidRPr="0076653D">
        <w:rPr>
          <w:rFonts w:ascii="Times New Roman" w:hAnsi="Times New Roman" w:cs="Times New Roman"/>
          <w:color w:val="000000"/>
          <w:sz w:val="23"/>
          <w:szCs w:val="23"/>
        </w:rPr>
        <w:t>e outros que forem necessários.</w:t>
      </w:r>
      <w:r w:rsidR="00191DB1" w:rsidRPr="0076653D">
        <w:rPr>
          <w:rFonts w:ascii="Times New Roman" w:hAnsi="Times New Roman" w:cs="Times New Roman"/>
          <w:b/>
          <w:color w:val="000000"/>
          <w:sz w:val="23"/>
          <w:szCs w:val="23"/>
        </w:rPr>
        <w:t xml:space="preserve"> </w:t>
      </w:r>
      <w:r w:rsidRPr="0076653D">
        <w:rPr>
          <w:rFonts w:ascii="Times New Roman" w:hAnsi="Times New Roman" w:cs="Times New Roman"/>
          <w:b/>
          <w:color w:val="000000"/>
          <w:sz w:val="23"/>
          <w:szCs w:val="23"/>
        </w:rPr>
        <w:t xml:space="preserve"> </w:t>
      </w:r>
    </w:p>
    <w:p w14:paraId="6BA28461"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54BD69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11.2</w:t>
      </w:r>
      <w:r w:rsidRPr="0076653D">
        <w:rPr>
          <w:rFonts w:ascii="Times New Roman" w:hAnsi="Times New Roman" w:cs="Times New Roman"/>
          <w:color w:val="000000"/>
          <w:sz w:val="23"/>
          <w:szCs w:val="23"/>
        </w:rPr>
        <w:t xml:space="preserve"> A convocação do candidato classificado será realizada por meio de Edital publicado no painel de publicações oficiais da Prefeitura Municipal</w:t>
      </w:r>
      <w:r w:rsidR="00F22A15" w:rsidRPr="0076653D">
        <w:rPr>
          <w:rFonts w:ascii="Times New Roman" w:hAnsi="Times New Roman" w:cs="Times New Roman"/>
          <w:color w:val="000000"/>
          <w:sz w:val="23"/>
          <w:szCs w:val="23"/>
        </w:rPr>
        <w:t xml:space="preserve">. </w:t>
      </w:r>
    </w:p>
    <w:p w14:paraId="01910BA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479F81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11.3</w:t>
      </w:r>
      <w:r w:rsidRPr="0076653D">
        <w:rPr>
          <w:rFonts w:ascii="Times New Roman" w:hAnsi="Times New Roman" w:cs="Times New Roman"/>
          <w:color w:val="000000"/>
          <w:sz w:val="23"/>
          <w:szCs w:val="23"/>
        </w:rPr>
        <w:t xml:space="preserve"> Não comparecendo o candidato convocado ou verificando-se o não atendimento das condições exigidas para a contratação</w:t>
      </w:r>
      <w:r w:rsidR="001207FE" w:rsidRPr="0076653D">
        <w:rPr>
          <w:rFonts w:ascii="Times New Roman" w:hAnsi="Times New Roman" w:cs="Times New Roman"/>
          <w:color w:val="000000"/>
          <w:sz w:val="23"/>
          <w:szCs w:val="23"/>
        </w:rPr>
        <w:t xml:space="preserve"> serão</w:t>
      </w:r>
      <w:r w:rsidRPr="0076653D">
        <w:rPr>
          <w:rFonts w:ascii="Times New Roman" w:hAnsi="Times New Roman" w:cs="Times New Roman"/>
          <w:color w:val="000000"/>
          <w:sz w:val="23"/>
          <w:szCs w:val="23"/>
        </w:rPr>
        <w:t xml:space="preserve"> convocados os demais classificados, observando-se a ordem classificatória crescente.  </w:t>
      </w:r>
    </w:p>
    <w:p w14:paraId="46304B9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5D01FF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11.4</w:t>
      </w:r>
      <w:r w:rsidRPr="0076653D">
        <w:rPr>
          <w:rFonts w:ascii="Times New Roman" w:hAnsi="Times New Roman" w:cs="Times New Roman"/>
          <w:color w:val="000000"/>
          <w:sz w:val="23"/>
          <w:szCs w:val="23"/>
        </w:rPr>
        <w:t xml:space="preserve"> O candidato que não tiver interesse na contratação poderá requerer, uma única vez, sua alocação no final da lista de aprovados.</w:t>
      </w:r>
    </w:p>
    <w:p w14:paraId="5C67AC9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1055C10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11.5</w:t>
      </w:r>
      <w:r w:rsidRPr="0076653D">
        <w:rPr>
          <w:rFonts w:ascii="Times New Roman" w:hAnsi="Times New Roman" w:cs="Times New Roman"/>
          <w:color w:val="000000"/>
          <w:sz w:val="23"/>
          <w:szCs w:val="23"/>
        </w:rPr>
        <w:t xml:space="preserve"> O prazo de validade do presente Processo Seletivo Simplificado será de </w:t>
      </w:r>
      <w:r w:rsidR="00DD3704" w:rsidRPr="0076653D">
        <w:rPr>
          <w:rFonts w:ascii="Times New Roman" w:hAnsi="Times New Roman" w:cs="Times New Roman"/>
          <w:color w:val="000000"/>
          <w:sz w:val="23"/>
          <w:szCs w:val="23"/>
        </w:rPr>
        <w:t>um</w:t>
      </w:r>
      <w:r w:rsidRPr="0076653D">
        <w:rPr>
          <w:rFonts w:ascii="Times New Roman" w:hAnsi="Times New Roman" w:cs="Times New Roman"/>
          <w:color w:val="000000"/>
          <w:sz w:val="23"/>
          <w:szCs w:val="23"/>
        </w:rPr>
        <w:t xml:space="preserve"> ano, prorrogável, uma única vez, por igual período. </w:t>
      </w:r>
    </w:p>
    <w:p w14:paraId="44D9FF28"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7A1E796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11.6</w:t>
      </w:r>
      <w:r w:rsidRPr="0076653D">
        <w:rPr>
          <w:rFonts w:ascii="Times New Roman" w:hAnsi="Times New Roman" w:cs="Times New Roman"/>
          <w:color w:val="000000"/>
          <w:sz w:val="23"/>
          <w:szCs w:val="23"/>
        </w:rPr>
        <w:t xml:space="preserve"> No período de validade do Processo Seletivo Simplificado, em havendo a rescisão contratual, poderão ser chamados para contratação pelo tempo remanescente, os demais candidatos classificados, observada a ordem classificatória.</w:t>
      </w:r>
    </w:p>
    <w:p w14:paraId="7E25008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C92CC4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11.7</w:t>
      </w:r>
      <w:r w:rsidRPr="0076653D">
        <w:rPr>
          <w:rFonts w:ascii="Times New Roman" w:hAnsi="Times New Roman" w:cs="Times New Roman"/>
          <w:color w:val="000000"/>
          <w:sz w:val="23"/>
          <w:szCs w:val="23"/>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6B4B742" w14:textId="77777777" w:rsidR="00A8781C" w:rsidRPr="0076653D" w:rsidRDefault="00A8781C" w:rsidP="0076653D">
      <w:pPr>
        <w:autoSpaceDE w:val="0"/>
        <w:spacing w:after="0"/>
        <w:jc w:val="both"/>
        <w:rPr>
          <w:rFonts w:ascii="Times New Roman" w:hAnsi="Times New Roman" w:cs="Times New Roman"/>
          <w:b/>
          <w:color w:val="000000"/>
          <w:sz w:val="23"/>
          <w:szCs w:val="23"/>
        </w:rPr>
      </w:pPr>
    </w:p>
    <w:p w14:paraId="6DE7409B"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12. DISPOSIÇÕES GERAIS</w:t>
      </w:r>
    </w:p>
    <w:p w14:paraId="5BA66E25"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ADC7AC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12.1</w:t>
      </w:r>
      <w:r w:rsidRPr="0076653D">
        <w:rPr>
          <w:rFonts w:ascii="Times New Roman" w:hAnsi="Times New Roman" w:cs="Times New Roman"/>
          <w:color w:val="000000"/>
          <w:sz w:val="23"/>
          <w:szCs w:val="23"/>
        </w:rPr>
        <w:t xml:space="preserve"> Não será fornecido qualquer documento comprobatório de aprovação ou classificação do candidato, valendo para esse fim a publicação do resultado final.</w:t>
      </w:r>
    </w:p>
    <w:p w14:paraId="175DF484"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A7A1A7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12.2</w:t>
      </w:r>
      <w:r w:rsidRPr="0076653D">
        <w:rPr>
          <w:rFonts w:ascii="Times New Roman" w:hAnsi="Times New Roman" w:cs="Times New Roman"/>
          <w:color w:val="000000"/>
          <w:sz w:val="23"/>
          <w:szCs w:val="23"/>
        </w:rPr>
        <w:t xml:space="preserve"> Os candidatos aprovados e classificados deverão manter atualizados os seus endereços.</w:t>
      </w:r>
    </w:p>
    <w:p w14:paraId="0956D92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D6237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12.3 </w:t>
      </w:r>
      <w:r w:rsidRPr="0076653D">
        <w:rPr>
          <w:rFonts w:ascii="Times New Roman" w:hAnsi="Times New Roman" w:cs="Times New Roman"/>
          <w:color w:val="000000"/>
          <w:sz w:val="23"/>
          <w:szCs w:val="23"/>
        </w:rPr>
        <w:t xml:space="preserve">Respeitada a natureza da função temporária, por razões de interesse público, poderá haver a readequação das condições definidas inicialmente no edital, conforme dispuser a legislação local. </w:t>
      </w:r>
    </w:p>
    <w:p w14:paraId="291B1B5E"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FF5B32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12.4</w:t>
      </w:r>
      <w:r w:rsidRPr="0076653D">
        <w:rPr>
          <w:rFonts w:ascii="Times New Roman" w:hAnsi="Times New Roman" w:cs="Times New Roman"/>
          <w:color w:val="000000"/>
          <w:sz w:val="23"/>
          <w:szCs w:val="23"/>
        </w:rPr>
        <w:t xml:space="preserve"> Os casos omissos e situações não previstas serão resolvidos pela Comissão designada.</w:t>
      </w:r>
    </w:p>
    <w:p w14:paraId="2C15EFCC" w14:textId="77777777" w:rsidR="00342801" w:rsidRPr="0076653D" w:rsidRDefault="00342801" w:rsidP="0076653D">
      <w:pPr>
        <w:autoSpaceDE w:val="0"/>
        <w:spacing w:after="0"/>
        <w:rPr>
          <w:rFonts w:ascii="Times New Roman" w:hAnsi="Times New Roman" w:cs="Times New Roman"/>
          <w:color w:val="000000"/>
          <w:sz w:val="23"/>
          <w:szCs w:val="23"/>
        </w:rPr>
      </w:pPr>
    </w:p>
    <w:p w14:paraId="609D1E81" w14:textId="24CE4C7C" w:rsidR="00342801" w:rsidRPr="0076653D" w:rsidRDefault="00DD3704" w:rsidP="0076653D">
      <w:pPr>
        <w:autoSpaceDE w:val="0"/>
        <w:spacing w:after="0"/>
        <w:ind w:left="2832" w:firstLine="708"/>
        <w:jc w:val="right"/>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Guarani das Missões, </w:t>
      </w:r>
      <w:r w:rsidR="00624616" w:rsidRPr="0076653D">
        <w:rPr>
          <w:rFonts w:ascii="Times New Roman" w:hAnsi="Times New Roman" w:cs="Times New Roman"/>
          <w:color w:val="000000"/>
          <w:sz w:val="23"/>
          <w:szCs w:val="23"/>
        </w:rPr>
        <w:t>2</w:t>
      </w:r>
      <w:r w:rsidR="00621895">
        <w:rPr>
          <w:rFonts w:ascii="Times New Roman" w:hAnsi="Times New Roman" w:cs="Times New Roman"/>
          <w:color w:val="000000"/>
          <w:sz w:val="23"/>
          <w:szCs w:val="23"/>
        </w:rPr>
        <w:t>3</w:t>
      </w:r>
      <w:r w:rsidR="008E4C6C" w:rsidRPr="0076653D">
        <w:rPr>
          <w:rFonts w:ascii="Times New Roman" w:hAnsi="Times New Roman" w:cs="Times New Roman"/>
          <w:color w:val="000000"/>
          <w:sz w:val="23"/>
          <w:szCs w:val="23"/>
        </w:rPr>
        <w:t xml:space="preserve"> de junho de 2021.</w:t>
      </w:r>
    </w:p>
    <w:p w14:paraId="06A819F3" w14:textId="77777777" w:rsidR="00342801" w:rsidRPr="0076653D" w:rsidRDefault="00342801" w:rsidP="0076653D">
      <w:pPr>
        <w:autoSpaceDE w:val="0"/>
        <w:spacing w:after="0"/>
        <w:jc w:val="center"/>
        <w:rPr>
          <w:rFonts w:ascii="Times New Roman" w:hAnsi="Times New Roman" w:cs="Times New Roman"/>
          <w:color w:val="000000"/>
          <w:sz w:val="23"/>
          <w:szCs w:val="23"/>
        </w:rPr>
      </w:pPr>
    </w:p>
    <w:p w14:paraId="79F84602" w14:textId="77777777" w:rsidR="000D530E" w:rsidRPr="0076653D" w:rsidRDefault="000D530E" w:rsidP="0076653D">
      <w:pPr>
        <w:autoSpaceDE w:val="0"/>
        <w:spacing w:after="0"/>
        <w:ind w:left="1416" w:firstLine="708"/>
        <w:jc w:val="center"/>
        <w:rPr>
          <w:rFonts w:ascii="Times New Roman" w:hAnsi="Times New Roman" w:cs="Times New Roman"/>
          <w:color w:val="000000"/>
          <w:sz w:val="23"/>
          <w:szCs w:val="23"/>
        </w:rPr>
      </w:pPr>
    </w:p>
    <w:p w14:paraId="44A2A68C" w14:textId="77777777" w:rsidR="000D530E" w:rsidRPr="0076653D" w:rsidRDefault="000D530E" w:rsidP="0076653D">
      <w:pPr>
        <w:autoSpaceDE w:val="0"/>
        <w:spacing w:after="0"/>
        <w:ind w:left="1416" w:firstLine="708"/>
        <w:jc w:val="center"/>
        <w:rPr>
          <w:rFonts w:ascii="Times New Roman" w:hAnsi="Times New Roman" w:cs="Times New Roman"/>
          <w:color w:val="000000"/>
          <w:sz w:val="23"/>
          <w:szCs w:val="23"/>
        </w:rPr>
      </w:pPr>
    </w:p>
    <w:p w14:paraId="2EDC3163" w14:textId="77777777" w:rsidR="00342801" w:rsidRPr="0076653D" w:rsidRDefault="00342801" w:rsidP="0076653D">
      <w:pPr>
        <w:autoSpaceDE w:val="0"/>
        <w:spacing w:after="0"/>
        <w:ind w:left="1416" w:firstLine="708"/>
        <w:jc w:val="center"/>
        <w:rPr>
          <w:rFonts w:ascii="Times New Roman" w:hAnsi="Times New Roman" w:cs="Times New Roman"/>
          <w:color w:val="000000"/>
          <w:sz w:val="23"/>
          <w:szCs w:val="23"/>
        </w:rPr>
      </w:pPr>
      <w:r w:rsidRPr="0076653D">
        <w:rPr>
          <w:rFonts w:ascii="Times New Roman" w:hAnsi="Times New Roman" w:cs="Times New Roman"/>
          <w:color w:val="000000"/>
          <w:sz w:val="23"/>
          <w:szCs w:val="23"/>
        </w:rPr>
        <w:t>__________________________________</w:t>
      </w:r>
    </w:p>
    <w:p w14:paraId="505F655A" w14:textId="77777777" w:rsidR="00342801"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JERÔNIMO JASKULSKI</w:t>
      </w:r>
    </w:p>
    <w:p w14:paraId="76C004FC" w14:textId="77777777" w:rsidR="00DD3704"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Prefeito Municipal</w:t>
      </w:r>
    </w:p>
    <w:p w14:paraId="3F8C28D7" w14:textId="77777777" w:rsidR="00342801" w:rsidRPr="004E5273" w:rsidRDefault="00342801" w:rsidP="00F314B3">
      <w:pPr>
        <w:autoSpaceDE w:val="0"/>
        <w:spacing w:after="0"/>
        <w:jc w:val="both"/>
        <w:rPr>
          <w:rFonts w:ascii="Times New Roman" w:hAnsi="Times New Roman" w:cs="Times New Roman"/>
          <w:sz w:val="24"/>
          <w:szCs w:val="24"/>
        </w:rPr>
      </w:pPr>
    </w:p>
    <w:p w14:paraId="7F078C27" w14:textId="77777777" w:rsidR="00342801" w:rsidRPr="004E5273" w:rsidRDefault="00342801" w:rsidP="00F314B3">
      <w:pPr>
        <w:autoSpaceDE w:val="0"/>
        <w:spacing w:after="0"/>
        <w:jc w:val="both"/>
        <w:rPr>
          <w:rFonts w:ascii="Times New Roman" w:hAnsi="Times New Roman" w:cs="Times New Roman"/>
          <w:sz w:val="24"/>
          <w:szCs w:val="24"/>
        </w:rPr>
      </w:pPr>
    </w:p>
    <w:p w14:paraId="5F98C261" w14:textId="77777777" w:rsidR="00342801" w:rsidRPr="004E5273" w:rsidRDefault="00342801" w:rsidP="00F314B3">
      <w:pPr>
        <w:autoSpaceDE w:val="0"/>
        <w:spacing w:after="0"/>
        <w:jc w:val="both"/>
        <w:rPr>
          <w:rFonts w:ascii="Times New Roman" w:hAnsi="Times New Roman" w:cs="Times New Roman"/>
          <w:sz w:val="24"/>
          <w:szCs w:val="24"/>
        </w:rPr>
      </w:pPr>
    </w:p>
    <w:p w14:paraId="0265FA27" w14:textId="77777777" w:rsidR="000D530E" w:rsidRPr="004E5273" w:rsidRDefault="000D530E" w:rsidP="00F314B3">
      <w:pPr>
        <w:autoSpaceDE w:val="0"/>
        <w:spacing w:after="0"/>
        <w:jc w:val="both"/>
        <w:rPr>
          <w:rFonts w:ascii="Times New Roman" w:hAnsi="Times New Roman" w:cs="Times New Roman"/>
          <w:sz w:val="24"/>
          <w:szCs w:val="24"/>
        </w:rPr>
      </w:pPr>
    </w:p>
    <w:p w14:paraId="1D3A67C3" w14:textId="08DD94D2" w:rsidR="009642BA" w:rsidRPr="004E5273" w:rsidRDefault="009642BA" w:rsidP="00F314B3">
      <w:pPr>
        <w:autoSpaceDE w:val="0"/>
        <w:spacing w:after="0"/>
        <w:jc w:val="both"/>
        <w:rPr>
          <w:rFonts w:ascii="Times New Roman" w:hAnsi="Times New Roman" w:cs="Times New Roman"/>
          <w:sz w:val="24"/>
          <w:szCs w:val="24"/>
        </w:rPr>
      </w:pPr>
    </w:p>
    <w:p w14:paraId="37A2FFBA" w14:textId="74E1388B" w:rsidR="008E4C6C" w:rsidRDefault="008E4C6C" w:rsidP="00F314B3">
      <w:pPr>
        <w:autoSpaceDE w:val="0"/>
        <w:spacing w:after="0"/>
        <w:jc w:val="both"/>
        <w:rPr>
          <w:rFonts w:ascii="Times New Roman" w:hAnsi="Times New Roman" w:cs="Times New Roman"/>
          <w:sz w:val="24"/>
          <w:szCs w:val="24"/>
        </w:rPr>
      </w:pPr>
    </w:p>
    <w:p w14:paraId="7F431E29" w14:textId="4CE8F9DD" w:rsidR="0076653D" w:rsidRDefault="0076653D" w:rsidP="00F314B3">
      <w:pPr>
        <w:autoSpaceDE w:val="0"/>
        <w:spacing w:after="0"/>
        <w:jc w:val="both"/>
        <w:rPr>
          <w:rFonts w:ascii="Times New Roman" w:hAnsi="Times New Roman" w:cs="Times New Roman"/>
          <w:sz w:val="24"/>
          <w:szCs w:val="24"/>
        </w:rPr>
      </w:pPr>
    </w:p>
    <w:p w14:paraId="20C66D93" w14:textId="77667585" w:rsidR="0076653D" w:rsidRDefault="0076653D" w:rsidP="00F314B3">
      <w:pPr>
        <w:autoSpaceDE w:val="0"/>
        <w:spacing w:after="0"/>
        <w:jc w:val="both"/>
        <w:rPr>
          <w:rFonts w:ascii="Times New Roman" w:hAnsi="Times New Roman" w:cs="Times New Roman"/>
          <w:sz w:val="24"/>
          <w:szCs w:val="24"/>
        </w:rPr>
      </w:pPr>
    </w:p>
    <w:p w14:paraId="30B75658" w14:textId="04783E85" w:rsidR="0076653D" w:rsidRDefault="0076653D" w:rsidP="00F314B3">
      <w:pPr>
        <w:autoSpaceDE w:val="0"/>
        <w:spacing w:after="0"/>
        <w:jc w:val="both"/>
        <w:rPr>
          <w:rFonts w:ascii="Times New Roman" w:hAnsi="Times New Roman" w:cs="Times New Roman"/>
          <w:sz w:val="24"/>
          <w:szCs w:val="24"/>
        </w:rPr>
      </w:pPr>
    </w:p>
    <w:p w14:paraId="140331E9" w14:textId="599E76F5" w:rsidR="0076653D" w:rsidRDefault="0076653D" w:rsidP="00F314B3">
      <w:pPr>
        <w:autoSpaceDE w:val="0"/>
        <w:spacing w:after="0"/>
        <w:jc w:val="both"/>
        <w:rPr>
          <w:rFonts w:ascii="Times New Roman" w:hAnsi="Times New Roman" w:cs="Times New Roman"/>
          <w:sz w:val="24"/>
          <w:szCs w:val="24"/>
        </w:rPr>
      </w:pPr>
    </w:p>
    <w:p w14:paraId="2F468180" w14:textId="3EE2E5F0" w:rsidR="0076653D" w:rsidRDefault="0076653D" w:rsidP="00F314B3">
      <w:pPr>
        <w:autoSpaceDE w:val="0"/>
        <w:spacing w:after="0"/>
        <w:jc w:val="both"/>
        <w:rPr>
          <w:rFonts w:ascii="Times New Roman" w:hAnsi="Times New Roman" w:cs="Times New Roman"/>
          <w:sz w:val="24"/>
          <w:szCs w:val="24"/>
        </w:rPr>
      </w:pPr>
    </w:p>
    <w:p w14:paraId="219C0B3F" w14:textId="7A68284E" w:rsidR="0076653D" w:rsidRDefault="0076653D" w:rsidP="00F314B3">
      <w:pPr>
        <w:autoSpaceDE w:val="0"/>
        <w:spacing w:after="0"/>
        <w:jc w:val="both"/>
        <w:rPr>
          <w:rFonts w:ascii="Times New Roman" w:hAnsi="Times New Roman" w:cs="Times New Roman"/>
          <w:sz w:val="24"/>
          <w:szCs w:val="24"/>
        </w:rPr>
      </w:pPr>
    </w:p>
    <w:p w14:paraId="08DF2FED" w14:textId="753E46AD" w:rsidR="0076653D" w:rsidRDefault="0076653D" w:rsidP="00F314B3">
      <w:pPr>
        <w:autoSpaceDE w:val="0"/>
        <w:spacing w:after="0"/>
        <w:jc w:val="both"/>
        <w:rPr>
          <w:rFonts w:ascii="Times New Roman" w:hAnsi="Times New Roman" w:cs="Times New Roman"/>
          <w:sz w:val="24"/>
          <w:szCs w:val="24"/>
        </w:rPr>
      </w:pPr>
    </w:p>
    <w:p w14:paraId="712A41CC" w14:textId="7D2B1F20" w:rsidR="0076653D" w:rsidRDefault="0076653D" w:rsidP="00F314B3">
      <w:pPr>
        <w:autoSpaceDE w:val="0"/>
        <w:spacing w:after="0"/>
        <w:jc w:val="both"/>
        <w:rPr>
          <w:rFonts w:ascii="Times New Roman" w:hAnsi="Times New Roman" w:cs="Times New Roman"/>
          <w:sz w:val="24"/>
          <w:szCs w:val="24"/>
        </w:rPr>
      </w:pPr>
    </w:p>
    <w:p w14:paraId="7A55FDBE" w14:textId="77777777" w:rsidR="0076653D" w:rsidRPr="004E5273" w:rsidRDefault="0076653D" w:rsidP="00F314B3">
      <w:pPr>
        <w:autoSpaceDE w:val="0"/>
        <w:spacing w:after="0"/>
        <w:jc w:val="both"/>
        <w:rPr>
          <w:rFonts w:ascii="Times New Roman" w:hAnsi="Times New Roman" w:cs="Times New Roman"/>
          <w:sz w:val="24"/>
          <w:szCs w:val="24"/>
        </w:rPr>
      </w:pPr>
    </w:p>
    <w:p w14:paraId="6227DC51" w14:textId="77777777" w:rsidR="008E4C6C" w:rsidRPr="004E5273" w:rsidRDefault="008E4C6C" w:rsidP="00F314B3">
      <w:pPr>
        <w:autoSpaceDE w:val="0"/>
        <w:spacing w:after="0"/>
        <w:jc w:val="both"/>
        <w:rPr>
          <w:rFonts w:ascii="Times New Roman" w:hAnsi="Times New Roman" w:cs="Times New Roman"/>
          <w:sz w:val="24"/>
          <w:szCs w:val="24"/>
        </w:rPr>
      </w:pPr>
    </w:p>
    <w:p w14:paraId="64AB6328" w14:textId="77777777" w:rsidR="00DD3704" w:rsidRPr="004E5273" w:rsidRDefault="00DD3704" w:rsidP="00F314B3">
      <w:pPr>
        <w:autoSpaceDE w:val="0"/>
        <w:spacing w:after="0"/>
        <w:jc w:val="both"/>
        <w:rPr>
          <w:rFonts w:ascii="Times New Roman" w:hAnsi="Times New Roman" w:cs="Times New Roman"/>
          <w:b/>
          <w:bCs/>
          <w:sz w:val="24"/>
          <w:szCs w:val="24"/>
        </w:rPr>
      </w:pPr>
    </w:p>
    <w:p w14:paraId="1E07D2AB" w14:textId="77777777" w:rsidR="00342801" w:rsidRPr="004E5273" w:rsidRDefault="00342801" w:rsidP="009642BA">
      <w:pPr>
        <w:autoSpaceDE w:val="0"/>
        <w:spacing w:after="0"/>
        <w:jc w:val="center"/>
        <w:rPr>
          <w:rFonts w:ascii="Times New Roman" w:hAnsi="Times New Roman" w:cs="Times New Roman"/>
          <w:b/>
          <w:bCs/>
          <w:sz w:val="24"/>
          <w:szCs w:val="24"/>
        </w:rPr>
      </w:pPr>
      <w:r w:rsidRPr="004E5273">
        <w:rPr>
          <w:rFonts w:ascii="Times New Roman" w:hAnsi="Times New Roman" w:cs="Times New Roman"/>
          <w:b/>
          <w:bCs/>
          <w:sz w:val="24"/>
          <w:szCs w:val="24"/>
        </w:rPr>
        <w:t>ANEXO I</w:t>
      </w:r>
    </w:p>
    <w:p w14:paraId="2D29BB7F" w14:textId="77777777" w:rsidR="00342801" w:rsidRPr="004E5273" w:rsidRDefault="00342801" w:rsidP="00F314B3">
      <w:pPr>
        <w:autoSpaceDE w:val="0"/>
        <w:spacing w:after="0"/>
        <w:jc w:val="both"/>
        <w:rPr>
          <w:rFonts w:ascii="Times New Roman" w:hAnsi="Times New Roman" w:cs="Times New Roman"/>
          <w:b/>
          <w:bCs/>
          <w:sz w:val="24"/>
          <w:szCs w:val="24"/>
        </w:rPr>
      </w:pPr>
      <w:r w:rsidRPr="004E5273">
        <w:rPr>
          <w:rFonts w:ascii="Times New Roman" w:hAnsi="Times New Roman" w:cs="Times New Roman"/>
          <w:b/>
          <w:bCs/>
          <w:sz w:val="24"/>
          <w:szCs w:val="24"/>
        </w:rPr>
        <w:t>MODELO DE CURRÍCULO PARA PROCESSO SELETIVO SIMPLIFICADO</w:t>
      </w:r>
    </w:p>
    <w:p w14:paraId="350AB4A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1. DADOS PESSOAIS</w:t>
      </w:r>
    </w:p>
    <w:p w14:paraId="76C149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1.1 Nome completo: _________________________________________________________</w:t>
      </w:r>
    </w:p>
    <w:p w14:paraId="7028D87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1.2 Filiação: _______________________________________________________________</w:t>
      </w:r>
    </w:p>
    <w:p w14:paraId="6A0633E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1.3 Nacionalidade: __________________________________________________________</w:t>
      </w:r>
    </w:p>
    <w:p w14:paraId="0B025F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1.4 Naturalidade: ___________________________________________________________</w:t>
      </w:r>
    </w:p>
    <w:p w14:paraId="750D839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1.5 Data de Nascimento: _____________________________________________________</w:t>
      </w:r>
    </w:p>
    <w:p w14:paraId="227D905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1.6 Estado Civil: ____________________________________________________________</w:t>
      </w:r>
    </w:p>
    <w:p w14:paraId="46184AA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2CF3CC3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2. DADOS DE IDENTIFICAÇÃO</w:t>
      </w:r>
    </w:p>
    <w:p w14:paraId="1FEE4F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2.1 Carteira de Identidade e órgão expedidor: _____________________________________</w:t>
      </w:r>
    </w:p>
    <w:p w14:paraId="147FA0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2.2 Cadastro de Pessoa Física – CPF: __________________________________________</w:t>
      </w:r>
    </w:p>
    <w:p w14:paraId="7F36CD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2.3 Título de Eleitor _________________ Zona: ______________ Seção: ______________</w:t>
      </w:r>
    </w:p>
    <w:p w14:paraId="747C1AF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2.4 Número do certificado de reservista: _________________________________________</w:t>
      </w:r>
    </w:p>
    <w:p w14:paraId="58226DE2"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2.5 Endereço Residencial: ____________________________________________________</w:t>
      </w:r>
    </w:p>
    <w:p w14:paraId="3BDE6B5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2.6 Endereço Eletrônico: _____________________________________________________</w:t>
      </w:r>
    </w:p>
    <w:p w14:paraId="5EC7D1B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2.7 Telefone residencial e celular: ______________________________________________</w:t>
      </w:r>
    </w:p>
    <w:p w14:paraId="32C4A09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2.8 Outro endereço e telefone para contato ou recado: ______________________________</w:t>
      </w:r>
    </w:p>
    <w:p w14:paraId="3C525FAE"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F2D7C5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3. ESCOLARIDADE</w:t>
      </w:r>
    </w:p>
    <w:p w14:paraId="4F07DF2F"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C09F62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1</w:t>
      </w:r>
      <w:r w:rsidRPr="004E5273">
        <w:rPr>
          <w:rFonts w:ascii="Times New Roman" w:hAnsi="Times New Roman" w:cs="Times New Roman"/>
          <w:sz w:val="24"/>
          <w:szCs w:val="24"/>
        </w:rPr>
        <w:t xml:space="preserve"> ENSINO MÉDIO</w:t>
      </w:r>
    </w:p>
    <w:p w14:paraId="2534F51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BABFCD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100F19B3"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2E59A2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2</w:t>
      </w:r>
      <w:r w:rsidRPr="004E5273">
        <w:rPr>
          <w:rFonts w:ascii="Times New Roman" w:hAnsi="Times New Roman" w:cs="Times New Roman"/>
          <w:sz w:val="24"/>
          <w:szCs w:val="24"/>
        </w:rPr>
        <w:t xml:space="preserve"> GRADUAÇÃO</w:t>
      </w:r>
    </w:p>
    <w:p w14:paraId="3FCEE89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____________________________________________________________________</w:t>
      </w:r>
    </w:p>
    <w:p w14:paraId="7FBE3F3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8C616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4814AE9"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F23CA1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 xml:space="preserve"> PÓS-GRADUAÇÃO</w:t>
      </w:r>
    </w:p>
    <w:p w14:paraId="2B0C17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.1 ESPECIALIZAÇÃO</w:t>
      </w:r>
    </w:p>
    <w:p w14:paraId="09E64A4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BD2C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E5ABA3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49A64A5C"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B7F93B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.2 MESTRADO</w:t>
      </w:r>
    </w:p>
    <w:p w14:paraId="3852F40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1697A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88A50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3306D9D"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53E9F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.3 DOUTORADO</w:t>
      </w:r>
    </w:p>
    <w:p w14:paraId="5201599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8D7271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11025A8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22585626"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31EDA68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.5 PÓS-DOUTORADO (PhD)</w:t>
      </w:r>
    </w:p>
    <w:p w14:paraId="05196D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81B1B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Instituição de Ensino: ________________________________________________________</w:t>
      </w:r>
    </w:p>
    <w:p w14:paraId="798B24B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A0CC15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6623BCB"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 xml:space="preserve">4. CURSOS ESPECIALIZADOS NA ÁREA AFIM À FUNÇÃO </w:t>
      </w:r>
    </w:p>
    <w:p w14:paraId="019C80A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C00A9C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07E6E6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D5EE18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BFFC09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1D8CC0B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CB0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240B0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CC7EBD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CAEE73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CE973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F8A1D7"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65AB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2769A0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B00DF1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B7AF3D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56EA007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A216C6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1F48F06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C3B8DB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3B8675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46167D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57D9B13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5718764"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F63E86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6D8D3C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740361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5687CF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64C55A4" w14:textId="77777777" w:rsidR="00034AC5" w:rsidRPr="004E5273" w:rsidRDefault="00034AC5" w:rsidP="00034AC5">
      <w:pPr>
        <w:autoSpaceDE w:val="0"/>
        <w:spacing w:after="0" w:line="240" w:lineRule="auto"/>
        <w:jc w:val="both"/>
        <w:rPr>
          <w:rFonts w:ascii="Times New Roman" w:hAnsi="Times New Roman" w:cs="Times New Roman"/>
          <w:b/>
          <w:bCs/>
          <w:sz w:val="24"/>
          <w:szCs w:val="24"/>
        </w:rPr>
      </w:pPr>
    </w:p>
    <w:p w14:paraId="597E37F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A34D757"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83606B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0BAB5EDD"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8F747E" w14:textId="77C60E53" w:rsidR="00342801" w:rsidRDefault="00342801" w:rsidP="00F314B3">
      <w:pPr>
        <w:autoSpaceDE w:val="0"/>
        <w:spacing w:after="0" w:line="240" w:lineRule="auto"/>
        <w:jc w:val="both"/>
        <w:rPr>
          <w:rFonts w:ascii="Times New Roman" w:hAnsi="Times New Roman" w:cs="Times New Roman"/>
          <w:b/>
          <w:bCs/>
          <w:sz w:val="24"/>
          <w:szCs w:val="24"/>
        </w:rPr>
      </w:pPr>
    </w:p>
    <w:p w14:paraId="6F843AB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ECE082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11C841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E03FC6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9F624E1"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2F1928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88FD14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5CC1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185841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A2838AC"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12F6A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68E1CA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4EEB37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746708C2"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FC7ED5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Curso / área: _______________________________________________________________</w:t>
      </w:r>
    </w:p>
    <w:p w14:paraId="23E90D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ECA14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8DB6C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CAA8945"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3561221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A668AB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AE4D364"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78E8AA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26A1516"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6AB7E6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C1F13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F4E4A2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980202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35D3090"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291CBBF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4E648AD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22E265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F822DE7"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208B14" w14:textId="0027BD48" w:rsidR="0076653D" w:rsidRDefault="0076653D" w:rsidP="00F314B3">
      <w:pPr>
        <w:autoSpaceDE w:val="0"/>
        <w:spacing w:after="0" w:line="240" w:lineRule="auto"/>
        <w:jc w:val="both"/>
        <w:rPr>
          <w:rFonts w:ascii="Times New Roman" w:hAnsi="Times New Roman" w:cs="Times New Roman"/>
          <w:b/>
          <w:bCs/>
          <w:sz w:val="24"/>
          <w:szCs w:val="24"/>
        </w:rPr>
      </w:pPr>
    </w:p>
    <w:p w14:paraId="68E39BE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EE1757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A646C9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A78BC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BAAAC88"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DA9C9A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5AADDB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09B17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9E919B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E8C370F"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28E90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081972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917211"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4D1AC0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AC2393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819487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CFF0A5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F3CEC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F57059D"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0F952CC8" w14:textId="77777777" w:rsidR="0076653D" w:rsidRPr="004E5273" w:rsidRDefault="0076653D" w:rsidP="00F314B3">
      <w:pPr>
        <w:autoSpaceDE w:val="0"/>
        <w:spacing w:after="0" w:line="240" w:lineRule="auto"/>
        <w:jc w:val="both"/>
        <w:rPr>
          <w:rFonts w:ascii="Times New Roman" w:hAnsi="Times New Roman" w:cs="Times New Roman"/>
          <w:b/>
          <w:bCs/>
          <w:sz w:val="24"/>
          <w:szCs w:val="24"/>
        </w:rPr>
      </w:pPr>
    </w:p>
    <w:p w14:paraId="0E74A7F2" w14:textId="0EFE86FB"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5. INFORMAÇÕES ADICIONAIS:</w:t>
      </w:r>
    </w:p>
    <w:p w14:paraId="2C5B9BCC" w14:textId="1958F41C"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B36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05127B04" w14:textId="77777777" w:rsidR="00B65A7B" w:rsidRPr="004E5273" w:rsidRDefault="00B65A7B" w:rsidP="00B65A7B">
      <w:pPr>
        <w:autoSpaceDE w:val="0"/>
        <w:spacing w:after="0" w:line="240" w:lineRule="auto"/>
        <w:jc w:val="both"/>
        <w:rPr>
          <w:rFonts w:ascii="Times New Roman" w:hAnsi="Times New Roman" w:cs="Times New Roman"/>
          <w:b/>
          <w:sz w:val="24"/>
          <w:szCs w:val="24"/>
        </w:rPr>
      </w:pPr>
      <w:r w:rsidRPr="004E5273">
        <w:rPr>
          <w:rFonts w:ascii="Times New Roman" w:hAnsi="Times New Roman" w:cs="Times New Roman"/>
          <w:b/>
          <w:sz w:val="24"/>
          <w:szCs w:val="24"/>
        </w:rPr>
        <w:t>Contém.......... folhas por mim rubricadas</w:t>
      </w:r>
    </w:p>
    <w:p w14:paraId="3105F5B6" w14:textId="77777777" w:rsidR="00342801" w:rsidRPr="004E5273" w:rsidRDefault="00342801" w:rsidP="00F314B3">
      <w:pPr>
        <w:autoSpaceDE w:val="0"/>
        <w:spacing w:after="0"/>
        <w:jc w:val="both"/>
        <w:rPr>
          <w:rFonts w:ascii="Times New Roman" w:hAnsi="Times New Roman" w:cs="Times New Roman"/>
          <w:sz w:val="24"/>
          <w:szCs w:val="24"/>
        </w:rPr>
      </w:pPr>
    </w:p>
    <w:p w14:paraId="3389166C" w14:textId="4862FE5B" w:rsidR="00342801" w:rsidRPr="004E5273" w:rsidRDefault="00342801" w:rsidP="00034AC5">
      <w:pPr>
        <w:autoSpaceDE w:val="0"/>
        <w:spacing w:after="0"/>
        <w:ind w:left="708" w:firstLine="708"/>
        <w:jc w:val="both"/>
        <w:rPr>
          <w:rFonts w:ascii="Times New Roman" w:hAnsi="Times New Roman" w:cs="Times New Roman"/>
          <w:sz w:val="24"/>
          <w:szCs w:val="24"/>
        </w:rPr>
      </w:pPr>
      <w:r w:rsidRPr="004E5273">
        <w:rPr>
          <w:rFonts w:ascii="Times New Roman" w:hAnsi="Times New Roman" w:cs="Times New Roman"/>
          <w:sz w:val="24"/>
          <w:szCs w:val="24"/>
        </w:rPr>
        <w:t>Local e Data.</w:t>
      </w:r>
    </w:p>
    <w:p w14:paraId="2D2DEA61" w14:textId="77777777" w:rsidR="00342801" w:rsidRPr="004E5273" w:rsidRDefault="00342801" w:rsidP="00C72827">
      <w:pPr>
        <w:autoSpaceDE w:val="0"/>
        <w:spacing w:after="0"/>
        <w:ind w:firstLine="708"/>
        <w:jc w:val="center"/>
        <w:rPr>
          <w:rFonts w:ascii="Times New Roman" w:hAnsi="Times New Roman" w:cs="Times New Roman"/>
          <w:sz w:val="24"/>
          <w:szCs w:val="24"/>
        </w:rPr>
      </w:pPr>
      <w:r w:rsidRPr="004E5273">
        <w:rPr>
          <w:rFonts w:ascii="Times New Roman" w:hAnsi="Times New Roman" w:cs="Times New Roman"/>
          <w:sz w:val="24"/>
          <w:szCs w:val="24"/>
        </w:rPr>
        <w:t>_________________________________________</w:t>
      </w:r>
    </w:p>
    <w:p w14:paraId="5585471B" w14:textId="77777777" w:rsidR="00361549" w:rsidRPr="004E5273" w:rsidRDefault="00342801" w:rsidP="00C72827">
      <w:pPr>
        <w:autoSpaceDE w:val="0"/>
        <w:spacing w:after="0"/>
        <w:ind w:firstLine="708"/>
        <w:jc w:val="center"/>
        <w:rPr>
          <w:rFonts w:ascii="Times New Roman" w:eastAsia="Times New Roman" w:hAnsi="Times New Roman" w:cs="Times New Roman"/>
          <w:sz w:val="24"/>
          <w:szCs w:val="24"/>
          <w:lang w:eastAsia="zh-CN"/>
        </w:rPr>
      </w:pPr>
      <w:r w:rsidRPr="004E5273">
        <w:rPr>
          <w:rFonts w:ascii="Times New Roman" w:hAnsi="Times New Roman" w:cs="Times New Roman"/>
          <w:sz w:val="24"/>
          <w:szCs w:val="24"/>
        </w:rPr>
        <w:t>Assinatura do Candidato</w:t>
      </w:r>
    </w:p>
    <w:sectPr w:rsidR="00361549" w:rsidRPr="004E5273" w:rsidSect="000B6A10">
      <w:headerReference w:type="even" r:id="rId9"/>
      <w:headerReference w:type="default" r:id="rId10"/>
      <w:footerReference w:type="default" r:id="rId11"/>
      <w:headerReference w:type="first" r:id="rId12"/>
      <w:pgSz w:w="11906" w:h="16838"/>
      <w:pgMar w:top="720" w:right="720" w:bottom="720" w:left="720" w:header="284"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B4EF6" w14:textId="77777777" w:rsidR="007C57D3" w:rsidRDefault="007C57D3" w:rsidP="00B17A58">
      <w:pPr>
        <w:spacing w:after="0" w:line="240" w:lineRule="auto"/>
      </w:pPr>
      <w:r>
        <w:separator/>
      </w:r>
    </w:p>
  </w:endnote>
  <w:endnote w:type="continuationSeparator" w:id="0">
    <w:p w14:paraId="3DFB2A06" w14:textId="77777777" w:rsidR="007C57D3" w:rsidRDefault="007C57D3"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D31C" w14:textId="1FDC76D0"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 xml:space="preserve">Rua Boa Vista, 265 </w:t>
    </w:r>
    <w:r w:rsidR="00B17A58" w:rsidRPr="00E511DB">
      <w:rPr>
        <w:rFonts w:asciiTheme="majorHAnsi" w:hAnsiTheme="majorHAnsi"/>
        <w:sz w:val="20"/>
        <w:szCs w:val="20"/>
      </w:rPr>
      <w:t xml:space="preserve">- CEP: 97950-000 – Fone (55) 3353-1200 – E-mail: </w:t>
    </w:r>
    <w:hyperlink r:id="rId1" w:history="1">
      <w:r w:rsidR="00E511DB" w:rsidRPr="00E511DB">
        <w:rPr>
          <w:rStyle w:val="Hyperlink"/>
          <w:rFonts w:asciiTheme="majorHAnsi" w:hAnsiTheme="majorHAnsi"/>
          <w:sz w:val="20"/>
          <w:szCs w:val="20"/>
        </w:rPr>
        <w:t>administracao@guaranidasmissoes.rs.gov.br</w:t>
      </w:r>
    </w:hyperlink>
  </w:p>
  <w:p w14:paraId="2D71BEA0" w14:textId="77777777"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D9CFF" w14:textId="77777777" w:rsidR="007C57D3" w:rsidRDefault="007C57D3" w:rsidP="00B17A58">
      <w:pPr>
        <w:spacing w:after="0" w:line="240" w:lineRule="auto"/>
      </w:pPr>
      <w:r>
        <w:separator/>
      </w:r>
    </w:p>
  </w:footnote>
  <w:footnote w:type="continuationSeparator" w:id="0">
    <w:p w14:paraId="71337EB5" w14:textId="77777777" w:rsidR="007C57D3" w:rsidRDefault="007C57D3"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D414" w14:textId="77777777" w:rsidR="00B17A58" w:rsidRDefault="007C57D3">
    <w:pPr>
      <w:pStyle w:val="Cabealho"/>
    </w:pPr>
    <w:r>
      <w:rPr>
        <w:noProof/>
      </w:rPr>
      <w:pict w14:anchorId="34096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CF88" w14:textId="77777777"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677F4B7A" wp14:editId="197F7CBC">
          <wp:extent cx="6210297" cy="781050"/>
          <wp:effectExtent l="0" t="0" r="0" b="0"/>
          <wp:docPr id="14" name="Imagem 14"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6E48" w14:textId="77777777" w:rsidR="00B17A58" w:rsidRDefault="007C57D3">
    <w:pPr>
      <w:pStyle w:val="Cabealho"/>
    </w:pPr>
    <w:r>
      <w:rPr>
        <w:noProof/>
      </w:rPr>
      <w:pict w14:anchorId="4AE10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7C554A"/>
    <w:multiLevelType w:val="hybridMultilevel"/>
    <w:tmpl w:val="D43ECE1E"/>
    <w:lvl w:ilvl="0" w:tplc="E528E3F6">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2"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27C02B65"/>
    <w:multiLevelType w:val="singleLevel"/>
    <w:tmpl w:val="386E4504"/>
    <w:lvl w:ilvl="0">
      <w:start w:val="1"/>
      <w:numFmt w:val="lowerLetter"/>
      <w:lvlText w:val="%1)"/>
      <w:lvlJc w:val="left"/>
      <w:pPr>
        <w:tabs>
          <w:tab w:val="num" w:pos="1068"/>
        </w:tabs>
        <w:ind w:left="1068" w:hanging="360"/>
      </w:pPr>
      <w:rPr>
        <w:rFonts w:hint="default"/>
        <w:b/>
      </w:rPr>
    </w:lvl>
  </w:abstractNum>
  <w:abstractNum w:abstractNumId="4"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5"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0144FF"/>
    <w:multiLevelType w:val="hybridMultilevel"/>
    <w:tmpl w:val="81F4D5BC"/>
    <w:lvl w:ilvl="0" w:tplc="2520B76A">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7"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53F76CEB"/>
    <w:multiLevelType w:val="singleLevel"/>
    <w:tmpl w:val="DCFC2ED0"/>
    <w:lvl w:ilvl="0">
      <w:start w:val="1"/>
      <w:numFmt w:val="lowerLetter"/>
      <w:lvlText w:val="%1)"/>
      <w:lvlJc w:val="left"/>
      <w:pPr>
        <w:tabs>
          <w:tab w:val="num" w:pos="1068"/>
        </w:tabs>
        <w:ind w:left="1068" w:hanging="360"/>
      </w:pPr>
      <w:rPr>
        <w:rFonts w:hint="default"/>
        <w:b/>
      </w:rPr>
    </w:lvl>
  </w:abstractNum>
  <w:abstractNum w:abstractNumId="9"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D742C1D"/>
    <w:multiLevelType w:val="hybridMultilevel"/>
    <w:tmpl w:val="3D5431B2"/>
    <w:lvl w:ilvl="0" w:tplc="0952CC68">
      <w:start w:val="3"/>
      <w:numFmt w:val="bullet"/>
      <w:lvlText w:val=""/>
      <w:lvlJc w:val="left"/>
      <w:pPr>
        <w:ind w:left="720" w:hanging="360"/>
      </w:pPr>
      <w:rPr>
        <w:rFonts w:ascii="Symbol" w:eastAsiaTheme="minorEastAsia"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7"/>
  </w:num>
  <w:num w:numId="5">
    <w:abstractNumId w:val="0"/>
  </w:num>
  <w:num w:numId="6">
    <w:abstractNumId w:val="4"/>
  </w:num>
  <w:num w:numId="7">
    <w:abstractNumId w:val="9"/>
  </w:num>
  <w:num w:numId="8">
    <w:abstractNumId w:val="2"/>
  </w:num>
  <w:num w:numId="9">
    <w:abstractNumId w:val="11"/>
  </w:num>
  <w:num w:numId="10">
    <w:abstractNumId w:val="3"/>
  </w:num>
  <w:num w:numId="11">
    <w:abstractNumId w:val="8"/>
  </w:num>
  <w:num w:numId="12">
    <w:abstractNumId w:val="1"/>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2558B"/>
    <w:rsid w:val="00030592"/>
    <w:rsid w:val="00033719"/>
    <w:rsid w:val="00034AC5"/>
    <w:rsid w:val="00035C16"/>
    <w:rsid w:val="000470C3"/>
    <w:rsid w:val="000527F5"/>
    <w:rsid w:val="00052BBB"/>
    <w:rsid w:val="000575FE"/>
    <w:rsid w:val="0008005D"/>
    <w:rsid w:val="00081933"/>
    <w:rsid w:val="00091751"/>
    <w:rsid w:val="0009324F"/>
    <w:rsid w:val="000B1CA6"/>
    <w:rsid w:val="000B3BEE"/>
    <w:rsid w:val="000B501E"/>
    <w:rsid w:val="000B6A10"/>
    <w:rsid w:val="000C020E"/>
    <w:rsid w:val="000C53EA"/>
    <w:rsid w:val="000D1669"/>
    <w:rsid w:val="000D40F4"/>
    <w:rsid w:val="000D530E"/>
    <w:rsid w:val="000E2A9F"/>
    <w:rsid w:val="000E345A"/>
    <w:rsid w:val="000F4416"/>
    <w:rsid w:val="00100A35"/>
    <w:rsid w:val="00111505"/>
    <w:rsid w:val="00113439"/>
    <w:rsid w:val="001207FE"/>
    <w:rsid w:val="00126DBD"/>
    <w:rsid w:val="00131350"/>
    <w:rsid w:val="0013527B"/>
    <w:rsid w:val="00136E5D"/>
    <w:rsid w:val="00140171"/>
    <w:rsid w:val="001423F6"/>
    <w:rsid w:val="00144B9C"/>
    <w:rsid w:val="0015230C"/>
    <w:rsid w:val="001560EC"/>
    <w:rsid w:val="0015784E"/>
    <w:rsid w:val="00164043"/>
    <w:rsid w:val="00164831"/>
    <w:rsid w:val="001677B3"/>
    <w:rsid w:val="00176FAE"/>
    <w:rsid w:val="00185EFB"/>
    <w:rsid w:val="00190DCB"/>
    <w:rsid w:val="00191DB1"/>
    <w:rsid w:val="001953B6"/>
    <w:rsid w:val="00196E8D"/>
    <w:rsid w:val="001A01E6"/>
    <w:rsid w:val="001A0C0F"/>
    <w:rsid w:val="001A0CB2"/>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4F8"/>
    <w:rsid w:val="00226506"/>
    <w:rsid w:val="00227A2A"/>
    <w:rsid w:val="002339E4"/>
    <w:rsid w:val="0023462B"/>
    <w:rsid w:val="002377AB"/>
    <w:rsid w:val="00240C29"/>
    <w:rsid w:val="002434CD"/>
    <w:rsid w:val="002457CD"/>
    <w:rsid w:val="002564D6"/>
    <w:rsid w:val="00256730"/>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C4138"/>
    <w:rsid w:val="002D47C8"/>
    <w:rsid w:val="002F168D"/>
    <w:rsid w:val="002F3C02"/>
    <w:rsid w:val="002F4A25"/>
    <w:rsid w:val="002F7FCB"/>
    <w:rsid w:val="00303D08"/>
    <w:rsid w:val="0030439C"/>
    <w:rsid w:val="00304D3B"/>
    <w:rsid w:val="00314278"/>
    <w:rsid w:val="00321A0F"/>
    <w:rsid w:val="00325D98"/>
    <w:rsid w:val="00331EDB"/>
    <w:rsid w:val="00336EBC"/>
    <w:rsid w:val="003370D4"/>
    <w:rsid w:val="00342801"/>
    <w:rsid w:val="003440EB"/>
    <w:rsid w:val="00345EAF"/>
    <w:rsid w:val="00346F8D"/>
    <w:rsid w:val="003545FA"/>
    <w:rsid w:val="003555F7"/>
    <w:rsid w:val="00361549"/>
    <w:rsid w:val="00363529"/>
    <w:rsid w:val="00363DF9"/>
    <w:rsid w:val="0037245B"/>
    <w:rsid w:val="0037298C"/>
    <w:rsid w:val="00374320"/>
    <w:rsid w:val="0037683B"/>
    <w:rsid w:val="003812D7"/>
    <w:rsid w:val="0038444D"/>
    <w:rsid w:val="00385898"/>
    <w:rsid w:val="0038780B"/>
    <w:rsid w:val="00391B5B"/>
    <w:rsid w:val="0039650F"/>
    <w:rsid w:val="003A2A8D"/>
    <w:rsid w:val="003B4503"/>
    <w:rsid w:val="003B4964"/>
    <w:rsid w:val="003B5E12"/>
    <w:rsid w:val="003C0276"/>
    <w:rsid w:val="003C431F"/>
    <w:rsid w:val="003E3722"/>
    <w:rsid w:val="003E5A23"/>
    <w:rsid w:val="003F12D0"/>
    <w:rsid w:val="003F526A"/>
    <w:rsid w:val="004004C8"/>
    <w:rsid w:val="00402163"/>
    <w:rsid w:val="00410BCC"/>
    <w:rsid w:val="004120C1"/>
    <w:rsid w:val="00422F25"/>
    <w:rsid w:val="004245A9"/>
    <w:rsid w:val="00427E48"/>
    <w:rsid w:val="00433C65"/>
    <w:rsid w:val="0043649E"/>
    <w:rsid w:val="004371EC"/>
    <w:rsid w:val="00437BC4"/>
    <w:rsid w:val="00445524"/>
    <w:rsid w:val="0045685C"/>
    <w:rsid w:val="00461B47"/>
    <w:rsid w:val="0047038D"/>
    <w:rsid w:val="004852A9"/>
    <w:rsid w:val="00486F69"/>
    <w:rsid w:val="004871E0"/>
    <w:rsid w:val="004923AC"/>
    <w:rsid w:val="00492767"/>
    <w:rsid w:val="00496BF3"/>
    <w:rsid w:val="004A11FE"/>
    <w:rsid w:val="004A3AC2"/>
    <w:rsid w:val="004A4CD0"/>
    <w:rsid w:val="004A4D07"/>
    <w:rsid w:val="004B0694"/>
    <w:rsid w:val="004C3A70"/>
    <w:rsid w:val="004D5FE4"/>
    <w:rsid w:val="004D7D36"/>
    <w:rsid w:val="004E442E"/>
    <w:rsid w:val="004E5273"/>
    <w:rsid w:val="004E6672"/>
    <w:rsid w:val="004E6D08"/>
    <w:rsid w:val="004F15D8"/>
    <w:rsid w:val="004F6500"/>
    <w:rsid w:val="004F72AE"/>
    <w:rsid w:val="005058DC"/>
    <w:rsid w:val="00506708"/>
    <w:rsid w:val="005079F9"/>
    <w:rsid w:val="00507E75"/>
    <w:rsid w:val="0051107D"/>
    <w:rsid w:val="005153D4"/>
    <w:rsid w:val="00515BA3"/>
    <w:rsid w:val="00516CE4"/>
    <w:rsid w:val="00525757"/>
    <w:rsid w:val="0053678A"/>
    <w:rsid w:val="00540523"/>
    <w:rsid w:val="005407A1"/>
    <w:rsid w:val="00542FA1"/>
    <w:rsid w:val="005556DE"/>
    <w:rsid w:val="00556D4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C52"/>
    <w:rsid w:val="00604C28"/>
    <w:rsid w:val="00605903"/>
    <w:rsid w:val="00605A8C"/>
    <w:rsid w:val="006122A9"/>
    <w:rsid w:val="006175E1"/>
    <w:rsid w:val="00617E38"/>
    <w:rsid w:val="006213FE"/>
    <w:rsid w:val="00621895"/>
    <w:rsid w:val="00624616"/>
    <w:rsid w:val="006255A6"/>
    <w:rsid w:val="00625B7E"/>
    <w:rsid w:val="0063482B"/>
    <w:rsid w:val="00650DE6"/>
    <w:rsid w:val="0065418F"/>
    <w:rsid w:val="00654F9C"/>
    <w:rsid w:val="0065762C"/>
    <w:rsid w:val="00657754"/>
    <w:rsid w:val="0066068D"/>
    <w:rsid w:val="00664C3B"/>
    <w:rsid w:val="00667555"/>
    <w:rsid w:val="0067249E"/>
    <w:rsid w:val="006812AE"/>
    <w:rsid w:val="006823D4"/>
    <w:rsid w:val="0068559C"/>
    <w:rsid w:val="00686CC6"/>
    <w:rsid w:val="0068794F"/>
    <w:rsid w:val="006A1231"/>
    <w:rsid w:val="006A36B7"/>
    <w:rsid w:val="006A3B69"/>
    <w:rsid w:val="006A5831"/>
    <w:rsid w:val="006A6DF9"/>
    <w:rsid w:val="006A7893"/>
    <w:rsid w:val="006B0B3C"/>
    <w:rsid w:val="006C0D5A"/>
    <w:rsid w:val="006C1280"/>
    <w:rsid w:val="006C719B"/>
    <w:rsid w:val="006C7F4E"/>
    <w:rsid w:val="006D074A"/>
    <w:rsid w:val="006D4564"/>
    <w:rsid w:val="006E15D0"/>
    <w:rsid w:val="006E2879"/>
    <w:rsid w:val="006E4606"/>
    <w:rsid w:val="006E6422"/>
    <w:rsid w:val="006F07E6"/>
    <w:rsid w:val="006F177C"/>
    <w:rsid w:val="006F3C46"/>
    <w:rsid w:val="007002B2"/>
    <w:rsid w:val="007006E6"/>
    <w:rsid w:val="00700B78"/>
    <w:rsid w:val="00700CC9"/>
    <w:rsid w:val="00702AA1"/>
    <w:rsid w:val="007154CD"/>
    <w:rsid w:val="00715AA9"/>
    <w:rsid w:val="007235EB"/>
    <w:rsid w:val="00732D7A"/>
    <w:rsid w:val="00746196"/>
    <w:rsid w:val="00747FD9"/>
    <w:rsid w:val="00751283"/>
    <w:rsid w:val="007523C8"/>
    <w:rsid w:val="00760872"/>
    <w:rsid w:val="0076425A"/>
    <w:rsid w:val="0076653D"/>
    <w:rsid w:val="00771221"/>
    <w:rsid w:val="0077363F"/>
    <w:rsid w:val="00785A32"/>
    <w:rsid w:val="00797647"/>
    <w:rsid w:val="007A4BF2"/>
    <w:rsid w:val="007A74D3"/>
    <w:rsid w:val="007B14F8"/>
    <w:rsid w:val="007B2231"/>
    <w:rsid w:val="007C57D3"/>
    <w:rsid w:val="007C6853"/>
    <w:rsid w:val="007D0F78"/>
    <w:rsid w:val="007D16BB"/>
    <w:rsid w:val="007D7596"/>
    <w:rsid w:val="007E147A"/>
    <w:rsid w:val="007E172E"/>
    <w:rsid w:val="007E25E8"/>
    <w:rsid w:val="007F28EB"/>
    <w:rsid w:val="007F303F"/>
    <w:rsid w:val="007F407D"/>
    <w:rsid w:val="00802694"/>
    <w:rsid w:val="00804F1F"/>
    <w:rsid w:val="00805F5C"/>
    <w:rsid w:val="0081758F"/>
    <w:rsid w:val="0082268A"/>
    <w:rsid w:val="00833C5A"/>
    <w:rsid w:val="0083649D"/>
    <w:rsid w:val="008409D8"/>
    <w:rsid w:val="00840A66"/>
    <w:rsid w:val="008420DA"/>
    <w:rsid w:val="00842B98"/>
    <w:rsid w:val="00846A5F"/>
    <w:rsid w:val="00852A24"/>
    <w:rsid w:val="008644F1"/>
    <w:rsid w:val="00865932"/>
    <w:rsid w:val="008750DB"/>
    <w:rsid w:val="0087546A"/>
    <w:rsid w:val="0089504B"/>
    <w:rsid w:val="00895A69"/>
    <w:rsid w:val="008B095C"/>
    <w:rsid w:val="008B1A34"/>
    <w:rsid w:val="008B3EEE"/>
    <w:rsid w:val="008D4D37"/>
    <w:rsid w:val="008E3FF3"/>
    <w:rsid w:val="008E4C6C"/>
    <w:rsid w:val="008F6F25"/>
    <w:rsid w:val="00902655"/>
    <w:rsid w:val="0090507D"/>
    <w:rsid w:val="00924E51"/>
    <w:rsid w:val="0094348B"/>
    <w:rsid w:val="009464D7"/>
    <w:rsid w:val="00951595"/>
    <w:rsid w:val="009602E2"/>
    <w:rsid w:val="009604C5"/>
    <w:rsid w:val="009642BA"/>
    <w:rsid w:val="00965F31"/>
    <w:rsid w:val="00966E4C"/>
    <w:rsid w:val="00970494"/>
    <w:rsid w:val="00971E8A"/>
    <w:rsid w:val="00977D97"/>
    <w:rsid w:val="0098329F"/>
    <w:rsid w:val="00995270"/>
    <w:rsid w:val="009A0779"/>
    <w:rsid w:val="009B3E72"/>
    <w:rsid w:val="009C0DC8"/>
    <w:rsid w:val="009C2C1E"/>
    <w:rsid w:val="009D1EA4"/>
    <w:rsid w:val="009E25C1"/>
    <w:rsid w:val="009E6C91"/>
    <w:rsid w:val="009F3DA2"/>
    <w:rsid w:val="009F6AD2"/>
    <w:rsid w:val="00A02A75"/>
    <w:rsid w:val="00A0521F"/>
    <w:rsid w:val="00A14EE3"/>
    <w:rsid w:val="00A34DEE"/>
    <w:rsid w:val="00A41372"/>
    <w:rsid w:val="00A43328"/>
    <w:rsid w:val="00A44C19"/>
    <w:rsid w:val="00A52D80"/>
    <w:rsid w:val="00A55C8B"/>
    <w:rsid w:val="00A6267C"/>
    <w:rsid w:val="00A62DD1"/>
    <w:rsid w:val="00A74899"/>
    <w:rsid w:val="00A87802"/>
    <w:rsid w:val="00A8781C"/>
    <w:rsid w:val="00A9071D"/>
    <w:rsid w:val="00A915D4"/>
    <w:rsid w:val="00AA10F8"/>
    <w:rsid w:val="00AA20E0"/>
    <w:rsid w:val="00AA27BA"/>
    <w:rsid w:val="00AC093A"/>
    <w:rsid w:val="00AC0DBF"/>
    <w:rsid w:val="00AC515C"/>
    <w:rsid w:val="00AC6AD0"/>
    <w:rsid w:val="00AD0134"/>
    <w:rsid w:val="00AD684A"/>
    <w:rsid w:val="00AF013D"/>
    <w:rsid w:val="00AF5090"/>
    <w:rsid w:val="00AF581D"/>
    <w:rsid w:val="00AF71A2"/>
    <w:rsid w:val="00B040BE"/>
    <w:rsid w:val="00B05952"/>
    <w:rsid w:val="00B05986"/>
    <w:rsid w:val="00B05AB7"/>
    <w:rsid w:val="00B17A58"/>
    <w:rsid w:val="00B17B12"/>
    <w:rsid w:val="00B21BDF"/>
    <w:rsid w:val="00B257E9"/>
    <w:rsid w:val="00B27513"/>
    <w:rsid w:val="00B362D9"/>
    <w:rsid w:val="00B403EC"/>
    <w:rsid w:val="00B4481B"/>
    <w:rsid w:val="00B475E2"/>
    <w:rsid w:val="00B47DBC"/>
    <w:rsid w:val="00B56C91"/>
    <w:rsid w:val="00B62134"/>
    <w:rsid w:val="00B64EB1"/>
    <w:rsid w:val="00B65870"/>
    <w:rsid w:val="00B65A7B"/>
    <w:rsid w:val="00B711D4"/>
    <w:rsid w:val="00B8245D"/>
    <w:rsid w:val="00B85215"/>
    <w:rsid w:val="00B9103B"/>
    <w:rsid w:val="00B94F95"/>
    <w:rsid w:val="00B979F3"/>
    <w:rsid w:val="00BA023C"/>
    <w:rsid w:val="00BA2F4F"/>
    <w:rsid w:val="00BB12F6"/>
    <w:rsid w:val="00BB2E5B"/>
    <w:rsid w:val="00BB414E"/>
    <w:rsid w:val="00BB7D3A"/>
    <w:rsid w:val="00BC219B"/>
    <w:rsid w:val="00BC41A5"/>
    <w:rsid w:val="00BD67DA"/>
    <w:rsid w:val="00BE0088"/>
    <w:rsid w:val="00BE69A2"/>
    <w:rsid w:val="00BF01F8"/>
    <w:rsid w:val="00C07018"/>
    <w:rsid w:val="00C16664"/>
    <w:rsid w:val="00C208C5"/>
    <w:rsid w:val="00C2131B"/>
    <w:rsid w:val="00C25CC6"/>
    <w:rsid w:val="00C274DB"/>
    <w:rsid w:val="00C33A1D"/>
    <w:rsid w:val="00C362FE"/>
    <w:rsid w:val="00C440F2"/>
    <w:rsid w:val="00C46839"/>
    <w:rsid w:val="00C62ACA"/>
    <w:rsid w:val="00C71168"/>
    <w:rsid w:val="00C72827"/>
    <w:rsid w:val="00C775B7"/>
    <w:rsid w:val="00C8412E"/>
    <w:rsid w:val="00C96E0E"/>
    <w:rsid w:val="00CA1246"/>
    <w:rsid w:val="00CA7856"/>
    <w:rsid w:val="00CB07E3"/>
    <w:rsid w:val="00CC269B"/>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0200F"/>
    <w:rsid w:val="00E03A11"/>
    <w:rsid w:val="00E12AFE"/>
    <w:rsid w:val="00E136FC"/>
    <w:rsid w:val="00E16401"/>
    <w:rsid w:val="00E3248A"/>
    <w:rsid w:val="00E330BB"/>
    <w:rsid w:val="00E44024"/>
    <w:rsid w:val="00E511DB"/>
    <w:rsid w:val="00E65367"/>
    <w:rsid w:val="00E84296"/>
    <w:rsid w:val="00E84FEB"/>
    <w:rsid w:val="00EA4376"/>
    <w:rsid w:val="00EB204B"/>
    <w:rsid w:val="00EB5B37"/>
    <w:rsid w:val="00EB7298"/>
    <w:rsid w:val="00EC6F5F"/>
    <w:rsid w:val="00ED0139"/>
    <w:rsid w:val="00ED314F"/>
    <w:rsid w:val="00ED4EFF"/>
    <w:rsid w:val="00ED5443"/>
    <w:rsid w:val="00EF48D9"/>
    <w:rsid w:val="00F020E6"/>
    <w:rsid w:val="00F052ED"/>
    <w:rsid w:val="00F06BA3"/>
    <w:rsid w:val="00F06FCF"/>
    <w:rsid w:val="00F2123E"/>
    <w:rsid w:val="00F22A15"/>
    <w:rsid w:val="00F25B14"/>
    <w:rsid w:val="00F314B3"/>
    <w:rsid w:val="00F35D1B"/>
    <w:rsid w:val="00F41FAF"/>
    <w:rsid w:val="00F50212"/>
    <w:rsid w:val="00F5793A"/>
    <w:rsid w:val="00F62A72"/>
    <w:rsid w:val="00F668A8"/>
    <w:rsid w:val="00F81DB8"/>
    <w:rsid w:val="00F93716"/>
    <w:rsid w:val="00F95E13"/>
    <w:rsid w:val="00FA74A9"/>
    <w:rsid w:val="00FC7F79"/>
    <w:rsid w:val="00FD001D"/>
    <w:rsid w:val="00FD78A4"/>
    <w:rsid w:val="00FE3969"/>
    <w:rsid w:val="00FE706B"/>
    <w:rsid w:val="00FF1AA8"/>
    <w:rsid w:val="00FF2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1"/>
    <o:shapelayout v:ext="edit">
      <o:idmap v:ext="edit" data="1"/>
    </o:shapelayout>
  </w:shapeDefaults>
  <w:decimalSymbol w:val=","/>
  <w:listSeparator w:val=";"/>
  <w14:docId w14:val="18107406"/>
  <w15:docId w15:val="{3DA0C95F-6B37-4993-9529-DE5CE0C9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paragraph" w:styleId="Ttulo6">
    <w:name w:val="heading 6"/>
    <w:basedOn w:val="Normal"/>
    <w:next w:val="Normal"/>
    <w:link w:val="Ttulo6Char"/>
    <w:uiPriority w:val="9"/>
    <w:semiHidden/>
    <w:unhideWhenUsed/>
    <w:qFormat/>
    <w:rsid w:val="004E527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paragraph" w:customStyle="1" w:styleId="TableParagraph">
    <w:name w:val="Table Paragraph"/>
    <w:basedOn w:val="Normal"/>
    <w:uiPriority w:val="1"/>
    <w:qFormat/>
    <w:rsid w:val="00385898"/>
    <w:pPr>
      <w:widowControl w:val="0"/>
      <w:autoSpaceDE w:val="0"/>
      <w:autoSpaceDN w:val="0"/>
      <w:spacing w:before="1" w:after="0" w:line="240" w:lineRule="auto"/>
    </w:pPr>
    <w:rPr>
      <w:rFonts w:ascii="Tahoma" w:eastAsia="Tahoma" w:hAnsi="Tahoma" w:cs="Tahoma"/>
      <w:lang w:val="pt-PT" w:eastAsia="en-US"/>
    </w:rPr>
  </w:style>
  <w:style w:type="character" w:styleId="MenoPendente">
    <w:name w:val="Unresolved Mention"/>
    <w:basedOn w:val="Fontepargpadro"/>
    <w:uiPriority w:val="99"/>
    <w:semiHidden/>
    <w:unhideWhenUsed/>
    <w:rsid w:val="00E511DB"/>
    <w:rPr>
      <w:color w:val="605E5C"/>
      <w:shd w:val="clear" w:color="auto" w:fill="E1DFDD"/>
    </w:rPr>
  </w:style>
  <w:style w:type="character" w:customStyle="1" w:styleId="Ttulo6Char">
    <w:name w:val="Título 6 Char"/>
    <w:basedOn w:val="Fontepargpadro"/>
    <w:link w:val="Ttulo6"/>
    <w:uiPriority w:val="9"/>
    <w:semiHidden/>
    <w:rsid w:val="004E5273"/>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4E527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BBCC-977C-4948-B525-3D9F8F97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238</TotalTime>
  <Pages>11</Pages>
  <Words>4202</Words>
  <Characters>22693</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100</cp:revision>
  <cp:lastPrinted>2021-06-23T12:06:00Z</cp:lastPrinted>
  <dcterms:created xsi:type="dcterms:W3CDTF">2019-01-11T12:21:00Z</dcterms:created>
  <dcterms:modified xsi:type="dcterms:W3CDTF">2021-06-23T12:07:00Z</dcterms:modified>
</cp:coreProperties>
</file>